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3B" w:rsidRDefault="00CC4D3B" w:rsidP="00CC4D3B">
      <w:pPr>
        <w:pStyle w:val="Titel"/>
      </w:pPr>
      <w:r>
        <w:t>A</w:t>
      </w:r>
      <w:r w:rsidR="004E0F70">
        <w:t xml:space="preserve">uf dem Weg zur Konfirmation </w:t>
      </w:r>
      <w:r w:rsidR="00F94BCD">
        <w:t>2021</w:t>
      </w:r>
    </w:p>
    <w:p w:rsidR="00CC4D3B" w:rsidRDefault="00CC4D3B" w:rsidP="00CC4D3B">
      <w:pPr>
        <w:pStyle w:val="Untertitel"/>
      </w:pPr>
      <w:r>
        <w:t xml:space="preserve">Termine – Stand </w:t>
      </w:r>
      <w:r w:rsidR="009F13A2">
        <w:t>13</w:t>
      </w:r>
      <w:bookmarkStart w:id="0" w:name="_GoBack"/>
      <w:bookmarkEnd w:id="0"/>
      <w:r w:rsidR="00932B05">
        <w:t>. Januar 2020</w:t>
      </w:r>
    </w:p>
    <w:p w:rsidR="00CC4D3B" w:rsidRPr="002065A8" w:rsidRDefault="00CC4D3B" w:rsidP="00CC4D3B">
      <w:pPr>
        <w:rPr>
          <w:rFonts w:ascii="Arial" w:hAnsi="Arial" w:cs="Arial"/>
          <w:i/>
          <w:sz w:val="21"/>
          <w:szCs w:val="21"/>
          <w:lang w:val="de-DE"/>
        </w:rPr>
      </w:pP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Das Unterrichtsmodell kombiniert einen wöchentlichen einstündigen Unterricht mit Blocktagen, zwei Wochenenden, Exkursionen und einem Gemeindepraktikum. Die Teilnahme ist grundsätzlich verbindlich. In St. Nicolai </w:t>
      </w:r>
      <w:r w:rsidR="00094E85" w:rsidRPr="002065A8">
        <w:rPr>
          <w:rFonts w:ascii="Arial" w:hAnsi="Arial" w:cs="Arial"/>
          <w:i/>
          <w:sz w:val="21"/>
          <w:szCs w:val="21"/>
          <w:lang w:val="de-DE"/>
        </w:rPr>
        <w:t xml:space="preserve">und St. Philippus </w:t>
      </w: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gibt es dasselbe Unterrichtsmodell. So können bei zeitlichen Problemen die Konfirmandentage ersatzweise auch in der Nachbargemeinde besucht werden. </w:t>
      </w:r>
      <w:r w:rsidR="00540B23" w:rsidRPr="002065A8">
        <w:rPr>
          <w:rFonts w:ascii="Arial" w:hAnsi="Arial" w:cs="Arial"/>
          <w:i/>
          <w:sz w:val="21"/>
          <w:szCs w:val="21"/>
          <w:lang w:val="de-DE"/>
        </w:rPr>
        <w:t>Anmeldung zu den Öffnungszeiten des Gemeindebüros (Mo + Di + Fr 10-12, Do 17-19 Uhr)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oder am Informationsabend am </w:t>
      </w:r>
      <w:r w:rsidR="004E0F70">
        <w:rPr>
          <w:rFonts w:ascii="Arial" w:hAnsi="Arial" w:cs="Arial"/>
          <w:i/>
          <w:sz w:val="21"/>
          <w:szCs w:val="21"/>
          <w:lang w:val="de-DE"/>
        </w:rPr>
        <w:t>19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. November </w:t>
      </w:r>
      <w:r w:rsidR="009E6459">
        <w:rPr>
          <w:rFonts w:ascii="Arial" w:hAnsi="Arial" w:cs="Arial"/>
          <w:i/>
          <w:sz w:val="21"/>
          <w:szCs w:val="21"/>
          <w:lang w:val="de-DE"/>
        </w:rPr>
        <w:t>2019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um </w:t>
      </w:r>
      <w:r w:rsidR="004E0F70">
        <w:rPr>
          <w:rFonts w:ascii="Arial" w:hAnsi="Arial" w:cs="Arial"/>
          <w:i/>
          <w:sz w:val="21"/>
          <w:szCs w:val="21"/>
          <w:lang w:val="de-DE"/>
        </w:rPr>
        <w:t>18.30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Uhr.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Informationsabend für Konfi</w:t>
      </w:r>
      <w:r w:rsidR="00F36BB8">
        <w:rPr>
          <w:rFonts w:ascii="Arial" w:hAnsi="Arial" w:cs="Arial"/>
          <w:sz w:val="21"/>
          <w:szCs w:val="21"/>
          <w:lang w:val="de-DE"/>
        </w:rPr>
        <w:t>rmandin</w:t>
      </w:r>
      <w:r w:rsidR="00696087">
        <w:rPr>
          <w:rFonts w:ascii="Arial" w:hAnsi="Arial" w:cs="Arial"/>
          <w:sz w:val="21"/>
          <w:szCs w:val="21"/>
          <w:lang w:val="de-DE"/>
        </w:rPr>
        <w:t>n</w:t>
      </w:r>
      <w:r w:rsidR="00F36BB8">
        <w:rPr>
          <w:rFonts w:ascii="Arial" w:hAnsi="Arial" w:cs="Arial"/>
          <w:sz w:val="21"/>
          <w:szCs w:val="21"/>
          <w:lang w:val="de-DE"/>
        </w:rPr>
        <w:t xml:space="preserve">en </w:t>
      </w:r>
      <w:r w:rsidR="00F36BB8" w:rsidRPr="00624427">
        <w:rPr>
          <w:rFonts w:ascii="Arial" w:hAnsi="Arial" w:cs="Arial"/>
          <w:sz w:val="21"/>
          <w:szCs w:val="21"/>
          <w:lang w:val="de-DE"/>
        </w:rPr>
        <w:t>und Konfirmanden</w:t>
      </w:r>
      <w:r w:rsidR="00F36BB8">
        <w:rPr>
          <w:rFonts w:ascii="Arial" w:hAnsi="Arial" w:cs="Arial"/>
          <w:sz w:val="21"/>
          <w:szCs w:val="21"/>
          <w:lang w:val="de-DE"/>
        </w:rPr>
        <w:t xml:space="preserve"> mit ihren</w:t>
      </w:r>
      <w:r w:rsidR="00696087">
        <w:rPr>
          <w:rFonts w:ascii="Arial" w:hAnsi="Arial" w:cs="Arial"/>
          <w:sz w:val="21"/>
          <w:szCs w:val="21"/>
          <w:lang w:val="de-DE"/>
        </w:rPr>
        <w:t xml:space="preserve"> Eltern: Dienstag, </w:t>
      </w:r>
      <w:r w:rsidR="004E0F70">
        <w:rPr>
          <w:rFonts w:ascii="Arial" w:hAnsi="Arial" w:cs="Arial"/>
          <w:sz w:val="21"/>
          <w:szCs w:val="21"/>
          <w:lang w:val="de-DE"/>
        </w:rPr>
        <w:t xml:space="preserve">19. November </w:t>
      </w:r>
      <w:r w:rsidR="007B614C">
        <w:rPr>
          <w:rFonts w:ascii="Arial" w:hAnsi="Arial" w:cs="Arial"/>
          <w:sz w:val="21"/>
          <w:szCs w:val="21"/>
          <w:lang w:val="de-DE"/>
        </w:rPr>
        <w:t>20</w:t>
      </w:r>
      <w:r w:rsidR="009E6459">
        <w:rPr>
          <w:rFonts w:ascii="Arial" w:hAnsi="Arial" w:cs="Arial"/>
          <w:sz w:val="21"/>
          <w:szCs w:val="21"/>
          <w:lang w:val="de-DE"/>
        </w:rPr>
        <w:t>19</w:t>
      </w:r>
      <w:r w:rsidR="00696087">
        <w:rPr>
          <w:rFonts w:ascii="Arial" w:hAnsi="Arial" w:cs="Arial"/>
          <w:sz w:val="21"/>
          <w:szCs w:val="21"/>
          <w:lang w:val="de-DE"/>
        </w:rPr>
        <w:t xml:space="preserve">, </w:t>
      </w:r>
      <w:r w:rsidR="004B3064">
        <w:rPr>
          <w:rFonts w:ascii="Arial" w:hAnsi="Arial" w:cs="Arial"/>
          <w:sz w:val="21"/>
          <w:szCs w:val="21"/>
          <w:lang w:val="de-DE"/>
        </w:rPr>
        <w:t>18.</w:t>
      </w:r>
      <w:r w:rsidR="004E0F70">
        <w:rPr>
          <w:rFonts w:ascii="Arial" w:hAnsi="Arial" w:cs="Arial"/>
          <w:sz w:val="21"/>
          <w:szCs w:val="21"/>
          <w:lang w:val="de-DE"/>
        </w:rPr>
        <w:t>30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– </w:t>
      </w:r>
      <w:r w:rsidR="004B3064">
        <w:rPr>
          <w:rFonts w:ascii="Arial" w:hAnsi="Arial" w:cs="Arial"/>
          <w:sz w:val="21"/>
          <w:szCs w:val="21"/>
          <w:lang w:val="de-DE"/>
        </w:rPr>
        <w:t>19.30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Pr="002065A8">
        <w:rPr>
          <w:rFonts w:ascii="Arial" w:hAnsi="Arial" w:cs="Arial"/>
          <w:sz w:val="21"/>
          <w:szCs w:val="21"/>
          <w:lang w:val="de-DE"/>
        </w:rPr>
        <w:t>Uhr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F94BCD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.-</w:t>
      </w:r>
      <w:r w:rsidR="004B3064">
        <w:rPr>
          <w:rFonts w:ascii="Arial" w:hAnsi="Arial" w:cs="Arial"/>
          <w:sz w:val="21"/>
          <w:szCs w:val="21"/>
          <w:lang w:val="de-DE"/>
        </w:rPr>
        <w:t>2</w:t>
      </w:r>
      <w:r>
        <w:rPr>
          <w:rFonts w:ascii="Arial" w:hAnsi="Arial" w:cs="Arial"/>
          <w:sz w:val="21"/>
          <w:szCs w:val="21"/>
          <w:lang w:val="de-DE"/>
        </w:rPr>
        <w:t>3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Februar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Einführungswochenende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Freitag 18-21 Uhr, Samstag 10 – 18 Uhr, Gottesdienst: Sonntag 10 Uhr. 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4B3064">
        <w:rPr>
          <w:rFonts w:ascii="Arial" w:hAnsi="Arial" w:cs="Arial"/>
          <w:sz w:val="21"/>
          <w:szCs w:val="21"/>
          <w:lang w:val="de-DE"/>
        </w:rPr>
        <w:t>2</w:t>
      </w:r>
      <w:r w:rsidR="00F94BCD">
        <w:rPr>
          <w:rFonts w:ascii="Arial" w:hAnsi="Arial" w:cs="Arial"/>
          <w:sz w:val="21"/>
          <w:szCs w:val="21"/>
          <w:lang w:val="de-DE"/>
        </w:rPr>
        <w:t>1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Bibel,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Samstag 10 – 18 Uhr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DF7667">
        <w:rPr>
          <w:rFonts w:ascii="Arial" w:hAnsi="Arial" w:cs="Arial"/>
          <w:sz w:val="21"/>
          <w:szCs w:val="21"/>
          <w:lang w:val="de-DE"/>
        </w:rPr>
        <w:t>22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>, 10 Uhr, Beteiligung am Gottesdienst</w:t>
      </w:r>
    </w:p>
    <w:p w:rsidR="00144162" w:rsidRPr="002065A8" w:rsidRDefault="00144162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DF7184" w:rsidRPr="002065A8" w:rsidRDefault="00DF7184" w:rsidP="00DF7184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Osterferien </w:t>
      </w:r>
    </w:p>
    <w:p w:rsidR="00DF7184" w:rsidRPr="002065A8" w:rsidRDefault="00DF7184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2C5FD2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4B3064">
        <w:rPr>
          <w:rFonts w:ascii="Arial" w:hAnsi="Arial" w:cs="Arial"/>
          <w:sz w:val="21"/>
          <w:szCs w:val="21"/>
          <w:lang w:val="de-DE"/>
        </w:rPr>
        <w:t xml:space="preserve">Mai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Einführung in den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Gottesdienst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 w:rsidR="00D920E3">
        <w:rPr>
          <w:rFonts w:ascii="Arial" w:hAnsi="Arial" w:cs="Arial"/>
          <w:sz w:val="21"/>
          <w:szCs w:val="21"/>
          <w:lang w:val="de-DE"/>
        </w:rPr>
        <w:t>, 17 – 18 Uhr</w:t>
      </w:r>
    </w:p>
    <w:p w:rsidR="004B3064" w:rsidRPr="00777CBD" w:rsidRDefault="004B3064" w:rsidP="004B3064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12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 xml:space="preserve">Mai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Einführung in den </w:t>
      </w:r>
      <w:r w:rsidRPr="00777CBD">
        <w:rPr>
          <w:rFonts w:ascii="Arial" w:hAnsi="Arial" w:cs="Arial"/>
          <w:sz w:val="21"/>
          <w:szCs w:val="21"/>
          <w:lang w:val="de-DE"/>
        </w:rPr>
        <w:t>Gottesdienst II</w:t>
      </w:r>
    </w:p>
    <w:p w:rsidR="00CC4D3B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F94BCD">
        <w:rPr>
          <w:rFonts w:ascii="Arial" w:hAnsi="Arial" w:cs="Arial"/>
          <w:sz w:val="21"/>
          <w:szCs w:val="21"/>
          <w:lang w:val="de-DE"/>
        </w:rPr>
        <w:t>16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184" w:rsidRPr="002065A8">
        <w:rPr>
          <w:rFonts w:ascii="Arial" w:hAnsi="Arial" w:cs="Arial"/>
          <w:sz w:val="21"/>
          <w:szCs w:val="21"/>
          <w:lang w:val="de-DE"/>
        </w:rPr>
        <w:t>Mai</w:t>
      </w:r>
      <w:r w:rsidR="00B04F43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Taufe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F94BCD">
        <w:rPr>
          <w:rFonts w:ascii="Arial" w:hAnsi="Arial" w:cs="Arial"/>
          <w:sz w:val="21"/>
          <w:szCs w:val="21"/>
          <w:lang w:val="de-DE"/>
        </w:rPr>
        <w:t>17</w:t>
      </w:r>
      <w:r w:rsidRPr="002065A8">
        <w:rPr>
          <w:rFonts w:ascii="Arial" w:hAnsi="Arial" w:cs="Arial"/>
          <w:sz w:val="21"/>
          <w:szCs w:val="21"/>
          <w:lang w:val="de-DE"/>
        </w:rPr>
        <w:t>. Mai</w:t>
      </w:r>
      <w:r w:rsidR="00B04F43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>, Beteiligung am Gottesdienst, Taufe der noch nicht getauften Konfirmand</w:t>
      </w:r>
      <w:r w:rsidR="00177ED5">
        <w:rPr>
          <w:rFonts w:ascii="Arial" w:hAnsi="Arial" w:cs="Arial"/>
          <w:sz w:val="21"/>
          <w:szCs w:val="21"/>
          <w:lang w:val="de-DE"/>
        </w:rPr>
        <w:t>innen und Konfirm</w:t>
      </w:r>
      <w:r w:rsidR="00F36BB8">
        <w:rPr>
          <w:rFonts w:ascii="Arial" w:hAnsi="Arial" w:cs="Arial"/>
          <w:sz w:val="21"/>
          <w:szCs w:val="21"/>
          <w:lang w:val="de-DE"/>
        </w:rPr>
        <w:t>anden</w:t>
      </w:r>
      <w:r w:rsidR="00F94BCD">
        <w:rPr>
          <w:rFonts w:ascii="Arial" w:hAnsi="Arial" w:cs="Arial"/>
          <w:sz w:val="21"/>
          <w:szCs w:val="21"/>
          <w:lang w:val="de-DE"/>
        </w:rPr>
        <w:t xml:space="preserve"> im Rahmen eines Tauffestes</w:t>
      </w:r>
      <w:r w:rsidR="00932B05">
        <w:rPr>
          <w:rFonts w:ascii="Arial" w:hAnsi="Arial" w:cs="Arial"/>
          <w:sz w:val="21"/>
          <w:szCs w:val="21"/>
          <w:lang w:val="de-DE"/>
        </w:rPr>
        <w:t>, Beginn des Gottesdienstes: 14.30 Uhr</w:t>
      </w:r>
    </w:p>
    <w:p w:rsidR="005A42E8" w:rsidRPr="002065A8" w:rsidRDefault="005A42E8" w:rsidP="005A42E8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201D1E" w:rsidRDefault="00696087" w:rsidP="00D252D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1D1E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 w:rsidRPr="00201D1E">
        <w:rPr>
          <w:rFonts w:ascii="Arial" w:hAnsi="Arial" w:cs="Arial"/>
          <w:sz w:val="21"/>
          <w:szCs w:val="21"/>
          <w:lang w:val="de-DE"/>
        </w:rPr>
        <w:t>19</w:t>
      </w:r>
      <w:r w:rsidR="00DF7184" w:rsidRPr="00201D1E">
        <w:rPr>
          <w:rFonts w:ascii="Arial" w:hAnsi="Arial" w:cs="Arial"/>
          <w:sz w:val="21"/>
          <w:szCs w:val="21"/>
          <w:lang w:val="de-DE"/>
        </w:rPr>
        <w:t>. Mai</w:t>
      </w:r>
      <w:r w:rsidR="004B3064" w:rsidRPr="00201D1E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 w:rsidRPr="00201D1E">
        <w:rPr>
          <w:rFonts w:ascii="Arial" w:hAnsi="Arial" w:cs="Arial"/>
          <w:sz w:val="21"/>
          <w:szCs w:val="21"/>
          <w:lang w:val="de-DE"/>
        </w:rPr>
        <w:t>2020</w:t>
      </w:r>
      <w:r w:rsidR="00DF7184" w:rsidRPr="00201D1E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 w:rsidRPr="00201D1E">
        <w:rPr>
          <w:rFonts w:ascii="Arial" w:hAnsi="Arial" w:cs="Arial"/>
          <w:sz w:val="21"/>
          <w:szCs w:val="21"/>
          <w:lang w:val="de-DE"/>
        </w:rPr>
        <w:t>Vorbereitung Trinitatis-Empfang I</w:t>
      </w:r>
    </w:p>
    <w:p w:rsidR="00DF7184" w:rsidRDefault="002C5FD2" w:rsidP="00D252D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1D1E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 w:rsidRPr="00201D1E">
        <w:rPr>
          <w:rFonts w:ascii="Arial" w:hAnsi="Arial" w:cs="Arial"/>
          <w:sz w:val="21"/>
          <w:szCs w:val="21"/>
          <w:lang w:val="de-DE"/>
        </w:rPr>
        <w:t>26</w:t>
      </w:r>
      <w:r w:rsidR="009E6459">
        <w:rPr>
          <w:rFonts w:ascii="Arial" w:hAnsi="Arial" w:cs="Arial"/>
          <w:sz w:val="21"/>
          <w:szCs w:val="21"/>
          <w:lang w:val="de-DE"/>
        </w:rPr>
        <w:t>. Mai</w:t>
      </w:r>
      <w:r w:rsidR="004B3064" w:rsidRPr="00201D1E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 w:rsidRPr="00201D1E">
        <w:rPr>
          <w:rFonts w:ascii="Arial" w:hAnsi="Arial" w:cs="Arial"/>
          <w:sz w:val="21"/>
          <w:szCs w:val="21"/>
          <w:lang w:val="de-DE"/>
        </w:rPr>
        <w:t>2020</w:t>
      </w:r>
      <w:r w:rsidR="00AF3232" w:rsidRPr="00201D1E">
        <w:rPr>
          <w:rFonts w:ascii="Arial" w:hAnsi="Arial" w:cs="Arial"/>
          <w:sz w:val="21"/>
          <w:szCs w:val="21"/>
          <w:lang w:val="de-DE"/>
        </w:rPr>
        <w:t xml:space="preserve">: </w:t>
      </w:r>
      <w:r w:rsidR="00201D1E">
        <w:rPr>
          <w:rFonts w:ascii="Arial" w:hAnsi="Arial" w:cs="Arial"/>
          <w:sz w:val="21"/>
          <w:szCs w:val="21"/>
          <w:lang w:val="de-DE"/>
        </w:rPr>
        <w:t>Vorbereitung Trinitatis-Empfang II</w:t>
      </w:r>
    </w:p>
    <w:p w:rsidR="00201D1E" w:rsidRDefault="00201D1E" w:rsidP="00D252D1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Sonntag, 7. Juni 2020: Mitwirkung beim Gottesdienst zum Trinitatisempfang</w:t>
      </w:r>
    </w:p>
    <w:p w:rsidR="00201D1E" w:rsidRPr="00201D1E" w:rsidRDefault="00201D1E" w:rsidP="00201D1E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9</w:t>
      </w:r>
      <w:r w:rsidR="004B3064">
        <w:rPr>
          <w:rFonts w:ascii="Arial" w:hAnsi="Arial" w:cs="Arial"/>
          <w:sz w:val="21"/>
          <w:szCs w:val="21"/>
          <w:lang w:val="de-DE"/>
        </w:rPr>
        <w:t xml:space="preserve">. Juni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01D1E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 w:rsidRPr="00201D1E">
        <w:rPr>
          <w:rFonts w:ascii="Arial" w:hAnsi="Arial" w:cs="Arial"/>
          <w:b/>
          <w:sz w:val="21"/>
          <w:szCs w:val="21"/>
          <w:lang w:val="de-DE"/>
        </w:rPr>
        <w:t>Gebet I</w:t>
      </w: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16</w:t>
      </w:r>
      <w:r>
        <w:rPr>
          <w:rFonts w:ascii="Arial" w:hAnsi="Arial" w:cs="Arial"/>
          <w:sz w:val="21"/>
          <w:szCs w:val="21"/>
          <w:lang w:val="de-DE"/>
        </w:rPr>
        <w:t xml:space="preserve">. Juni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DF7667">
        <w:rPr>
          <w:rFonts w:ascii="Arial" w:hAnsi="Arial" w:cs="Arial"/>
          <w:sz w:val="21"/>
          <w:szCs w:val="21"/>
          <w:lang w:val="de-DE"/>
        </w:rPr>
        <w:t xml:space="preserve">, </w:t>
      </w:r>
      <w:r w:rsidR="00DF7667" w:rsidRPr="00201D1E">
        <w:rPr>
          <w:rFonts w:ascii="Arial" w:hAnsi="Arial" w:cs="Arial"/>
          <w:sz w:val="21"/>
          <w:szCs w:val="21"/>
          <w:lang w:val="de-DE"/>
        </w:rPr>
        <w:t>Gebet I</w:t>
      </w:r>
      <w:r w:rsidR="00201D1E">
        <w:rPr>
          <w:rFonts w:ascii="Arial" w:hAnsi="Arial" w:cs="Arial"/>
          <w:sz w:val="21"/>
          <w:szCs w:val="21"/>
          <w:lang w:val="de-DE"/>
        </w:rPr>
        <w:t>I</w:t>
      </w:r>
    </w:p>
    <w:p w:rsidR="00201D1E" w:rsidRDefault="00201D1E" w:rsidP="00201D1E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696087" w:rsidRDefault="00E228C3" w:rsidP="0069608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23</w:t>
      </w:r>
      <w:r w:rsidR="00696087">
        <w:rPr>
          <w:rFonts w:ascii="Arial" w:hAnsi="Arial" w:cs="Arial"/>
          <w:sz w:val="21"/>
          <w:szCs w:val="21"/>
          <w:lang w:val="de-DE"/>
        </w:rPr>
        <w:t>. Ju</w:t>
      </w:r>
      <w:r>
        <w:rPr>
          <w:rFonts w:ascii="Arial" w:hAnsi="Arial" w:cs="Arial"/>
          <w:sz w:val="21"/>
          <w:szCs w:val="21"/>
          <w:lang w:val="de-DE"/>
        </w:rPr>
        <w:t>ni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01D1E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 w:rsidRPr="00201D1E">
        <w:rPr>
          <w:rFonts w:ascii="Arial" w:hAnsi="Arial" w:cs="Arial"/>
          <w:b/>
          <w:sz w:val="21"/>
          <w:szCs w:val="21"/>
          <w:lang w:val="de-DE"/>
        </w:rPr>
        <w:t>Kirchenjahr I</w:t>
      </w:r>
    </w:p>
    <w:p w:rsidR="00E228C3" w:rsidRDefault="00E228C3" w:rsidP="005703F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E228C3">
        <w:rPr>
          <w:rFonts w:ascii="Arial" w:hAnsi="Arial" w:cs="Arial"/>
          <w:sz w:val="21"/>
          <w:szCs w:val="21"/>
          <w:lang w:val="de-DE"/>
        </w:rPr>
        <w:t xml:space="preserve">Dienstag, 30. Juni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E228C3">
        <w:rPr>
          <w:rFonts w:ascii="Arial" w:hAnsi="Arial" w:cs="Arial"/>
          <w:sz w:val="21"/>
          <w:szCs w:val="21"/>
          <w:lang w:val="de-DE"/>
        </w:rPr>
        <w:t>,</w:t>
      </w:r>
      <w:r w:rsidRPr="009B1A6D">
        <w:rPr>
          <w:rFonts w:ascii="Arial" w:hAnsi="Arial" w:cs="Arial"/>
          <w:b/>
          <w:sz w:val="21"/>
          <w:szCs w:val="21"/>
          <w:lang w:val="de-DE"/>
        </w:rPr>
        <w:t xml:space="preserve"> </w:t>
      </w:r>
      <w:r w:rsidR="00201D1E" w:rsidRPr="00201D1E">
        <w:rPr>
          <w:rFonts w:ascii="Arial" w:hAnsi="Arial" w:cs="Arial"/>
          <w:sz w:val="21"/>
          <w:szCs w:val="21"/>
          <w:lang w:val="de-DE"/>
        </w:rPr>
        <w:t>Kirchenjahr II</w:t>
      </w:r>
    </w:p>
    <w:p w:rsidR="00DF7667" w:rsidRDefault="00DF7667" w:rsidP="005703F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Sonntag, 5. Juli, Mitwirkung beim Gemeindefest</w:t>
      </w:r>
    </w:p>
    <w:p w:rsidR="00E228C3" w:rsidRDefault="00E228C3" w:rsidP="00E228C3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E228C3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7</w:t>
      </w:r>
      <w:r w:rsidRPr="00E228C3">
        <w:rPr>
          <w:rFonts w:ascii="Arial" w:hAnsi="Arial" w:cs="Arial"/>
          <w:sz w:val="21"/>
          <w:szCs w:val="21"/>
          <w:lang w:val="de-DE"/>
        </w:rPr>
        <w:t>. Ju</w:t>
      </w:r>
      <w:r>
        <w:rPr>
          <w:rFonts w:ascii="Arial" w:hAnsi="Arial" w:cs="Arial"/>
          <w:sz w:val="21"/>
          <w:szCs w:val="21"/>
          <w:lang w:val="de-DE"/>
        </w:rPr>
        <w:t>l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, </w:t>
      </w:r>
      <w:r w:rsidR="00201D1E">
        <w:rPr>
          <w:rFonts w:ascii="Arial" w:hAnsi="Arial" w:cs="Arial"/>
          <w:sz w:val="21"/>
          <w:szCs w:val="21"/>
          <w:lang w:val="de-DE"/>
        </w:rPr>
        <w:t>Kirchenjahr III</w:t>
      </w:r>
    </w:p>
    <w:p w:rsidR="00932B05" w:rsidRPr="00624427" w:rsidRDefault="00932B05" w:rsidP="00932B05">
      <w:pPr>
        <w:numPr>
          <w:ilvl w:val="1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Im Anschluss: </w:t>
      </w:r>
      <w:r w:rsidRPr="00624427">
        <w:rPr>
          <w:rFonts w:ascii="Arial" w:hAnsi="Arial" w:cs="Arial"/>
          <w:sz w:val="21"/>
          <w:szCs w:val="21"/>
          <w:lang w:val="de-DE"/>
        </w:rPr>
        <w:t>Elternabend zur KU-Freizeit</w:t>
      </w:r>
    </w:p>
    <w:p w:rsidR="00624427" w:rsidRDefault="00624427" w:rsidP="00624427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E228C3" w:rsidRDefault="00E228C3" w:rsidP="00E228C3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E228C3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14</w:t>
      </w:r>
      <w:r w:rsidRPr="00E228C3">
        <w:rPr>
          <w:rFonts w:ascii="Arial" w:hAnsi="Arial" w:cs="Arial"/>
          <w:sz w:val="21"/>
          <w:szCs w:val="21"/>
          <w:lang w:val="de-DE"/>
        </w:rPr>
        <w:t>. Ju</w:t>
      </w:r>
      <w:r>
        <w:rPr>
          <w:rFonts w:ascii="Arial" w:hAnsi="Arial" w:cs="Arial"/>
          <w:sz w:val="21"/>
          <w:szCs w:val="21"/>
          <w:lang w:val="de-DE"/>
        </w:rPr>
        <w:t>l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i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E228C3">
        <w:rPr>
          <w:rFonts w:ascii="Arial" w:hAnsi="Arial" w:cs="Arial"/>
          <w:sz w:val="21"/>
          <w:szCs w:val="21"/>
          <w:lang w:val="de-DE"/>
        </w:rPr>
        <w:t xml:space="preserve">, </w:t>
      </w:r>
      <w:r w:rsidR="00DF7667">
        <w:rPr>
          <w:rFonts w:ascii="Arial" w:hAnsi="Arial" w:cs="Arial"/>
          <w:sz w:val="21"/>
          <w:szCs w:val="21"/>
          <w:lang w:val="de-DE"/>
        </w:rPr>
        <w:t>Abschluss vor den Sommerferien mit einem Spiel</w:t>
      </w:r>
    </w:p>
    <w:p w:rsidR="00E228C3" w:rsidRDefault="00E228C3" w:rsidP="002C5FD2">
      <w:pPr>
        <w:rPr>
          <w:rFonts w:ascii="Arial" w:hAnsi="Arial" w:cs="Arial"/>
          <w:sz w:val="21"/>
          <w:szCs w:val="21"/>
          <w:lang w:val="de-DE"/>
        </w:rPr>
      </w:pPr>
    </w:p>
    <w:p w:rsidR="002C5FD2" w:rsidRDefault="002C5FD2" w:rsidP="002C5FD2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Sommerferien</w:t>
      </w:r>
    </w:p>
    <w:p w:rsidR="00F94BCD" w:rsidRDefault="00F94BCD" w:rsidP="002C5FD2">
      <w:pPr>
        <w:rPr>
          <w:rFonts w:ascii="Arial" w:hAnsi="Arial" w:cs="Arial"/>
          <w:sz w:val="21"/>
          <w:szCs w:val="21"/>
          <w:lang w:val="de-DE"/>
        </w:rPr>
      </w:pPr>
    </w:p>
    <w:p w:rsidR="00CC4D3B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lastRenderedPageBreak/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1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E228C3">
        <w:rPr>
          <w:rFonts w:ascii="Arial" w:hAnsi="Arial" w:cs="Arial"/>
          <w:sz w:val="21"/>
          <w:szCs w:val="21"/>
          <w:lang w:val="de-DE"/>
        </w:rPr>
        <w:t>September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A5212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932B05" w:rsidRPr="00932B05">
        <w:rPr>
          <w:rFonts w:ascii="Arial" w:hAnsi="Arial" w:cs="Arial"/>
          <w:b/>
          <w:sz w:val="21"/>
          <w:szCs w:val="21"/>
          <w:lang w:val="de-DE"/>
        </w:rPr>
        <w:t>Reformation</w:t>
      </w:r>
    </w:p>
    <w:p w:rsidR="00F94BCD" w:rsidRDefault="00F94BCD" w:rsidP="00F94BCD">
      <w:pPr>
        <w:rPr>
          <w:rFonts w:ascii="Arial" w:hAnsi="Arial" w:cs="Arial"/>
          <w:sz w:val="21"/>
          <w:szCs w:val="21"/>
          <w:lang w:val="de-DE"/>
        </w:rPr>
      </w:pPr>
    </w:p>
    <w:p w:rsidR="00F94BCD" w:rsidRPr="00F94BCD" w:rsidRDefault="00F94BCD" w:rsidP="00F94BCD">
      <w:pPr>
        <w:pStyle w:val="Listenabsatz"/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Donnerstag bis Sonntag, 3. bis 6. September</w:t>
      </w:r>
      <w:r w:rsidR="007B614C">
        <w:rPr>
          <w:rFonts w:ascii="Arial" w:hAnsi="Arial" w:cs="Arial"/>
          <w:sz w:val="21"/>
          <w:szCs w:val="21"/>
          <w:lang w:val="de-DE"/>
        </w:rPr>
        <w:t xml:space="preserve"> 2020</w:t>
      </w:r>
      <w:r>
        <w:rPr>
          <w:rFonts w:ascii="Arial" w:hAnsi="Arial" w:cs="Arial"/>
          <w:sz w:val="21"/>
          <w:szCs w:val="21"/>
          <w:lang w:val="de-DE"/>
        </w:rPr>
        <w:t>, KU-Freizeit zum Thema Abendmahl</w:t>
      </w:r>
    </w:p>
    <w:p w:rsidR="00F36BB8" w:rsidRPr="002065A8" w:rsidRDefault="00F36BB8" w:rsidP="00F36BB8">
      <w:pPr>
        <w:rPr>
          <w:rFonts w:ascii="Arial" w:hAnsi="Arial" w:cs="Arial"/>
          <w:sz w:val="21"/>
          <w:szCs w:val="21"/>
          <w:lang w:val="de-DE"/>
        </w:rPr>
      </w:pPr>
    </w:p>
    <w:p w:rsidR="00CC4D3B" w:rsidRPr="00AF3232" w:rsidRDefault="00F76A23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8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192160">
        <w:rPr>
          <w:rFonts w:ascii="Arial" w:hAnsi="Arial" w:cs="Arial"/>
          <w:sz w:val="21"/>
          <w:szCs w:val="21"/>
          <w:lang w:val="de-DE"/>
        </w:rPr>
        <w:t xml:space="preserve">September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AF3232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 w:rsidRPr="00192160">
        <w:rPr>
          <w:rFonts w:ascii="Arial" w:hAnsi="Arial" w:cs="Arial"/>
          <w:b/>
          <w:sz w:val="21"/>
          <w:szCs w:val="21"/>
          <w:lang w:val="de-DE"/>
        </w:rPr>
        <w:t>Diakonie I</w:t>
      </w:r>
    </w:p>
    <w:p w:rsidR="00192160" w:rsidRPr="00AF3232" w:rsidRDefault="00E228C3" w:rsidP="00192160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15</w:t>
      </w:r>
      <w:r w:rsidR="00192160" w:rsidRPr="00192160">
        <w:rPr>
          <w:rFonts w:ascii="Arial" w:hAnsi="Arial" w:cs="Arial"/>
          <w:sz w:val="21"/>
          <w:szCs w:val="21"/>
          <w:lang w:val="de-DE"/>
        </w:rPr>
        <w:t xml:space="preserve">. September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192160" w:rsidRPr="00192160">
        <w:rPr>
          <w:rFonts w:ascii="Arial" w:hAnsi="Arial" w:cs="Arial"/>
          <w:sz w:val="21"/>
          <w:szCs w:val="21"/>
          <w:lang w:val="de-DE"/>
        </w:rPr>
        <w:t xml:space="preserve">, </w:t>
      </w:r>
      <w:r w:rsidR="00192160">
        <w:rPr>
          <w:rFonts w:ascii="Arial" w:hAnsi="Arial" w:cs="Arial"/>
          <w:sz w:val="21"/>
          <w:szCs w:val="21"/>
          <w:lang w:val="de-DE"/>
        </w:rPr>
        <w:t>Diakonie II</w:t>
      </w:r>
    </w:p>
    <w:p w:rsidR="00CC4D3B" w:rsidRPr="00AF3232" w:rsidRDefault="005A42E8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Besuche Diakonischer Einrichtungen</w:t>
      </w:r>
    </w:p>
    <w:p w:rsidR="00192160" w:rsidRDefault="00CC4D3B" w:rsidP="00192160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192160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228C3">
        <w:rPr>
          <w:rFonts w:ascii="Arial" w:hAnsi="Arial" w:cs="Arial"/>
          <w:sz w:val="21"/>
          <w:szCs w:val="21"/>
          <w:lang w:val="de-DE"/>
        </w:rPr>
        <w:t>22</w:t>
      </w:r>
      <w:r w:rsidRPr="00192160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192160">
        <w:rPr>
          <w:rFonts w:ascii="Arial" w:hAnsi="Arial" w:cs="Arial"/>
          <w:sz w:val="21"/>
          <w:szCs w:val="21"/>
          <w:lang w:val="de-DE"/>
        </w:rPr>
        <w:t>September</w:t>
      </w:r>
      <w:r w:rsidR="00192160" w:rsidRP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F76A23" w:rsidRPr="00192160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>
        <w:rPr>
          <w:rFonts w:ascii="Arial" w:hAnsi="Arial" w:cs="Arial"/>
          <w:sz w:val="21"/>
          <w:szCs w:val="21"/>
          <w:lang w:val="de-DE"/>
        </w:rPr>
        <w:t>Auswertung Diakonie</w:t>
      </w:r>
    </w:p>
    <w:p w:rsidR="00777CBD" w:rsidRDefault="00777CBD" w:rsidP="00777CBD">
      <w:pPr>
        <w:rPr>
          <w:rFonts w:ascii="Arial" w:hAnsi="Arial" w:cs="Arial"/>
          <w:sz w:val="21"/>
          <w:szCs w:val="21"/>
          <w:lang w:val="de-DE"/>
        </w:rPr>
      </w:pPr>
    </w:p>
    <w:p w:rsidR="00F76A23" w:rsidRDefault="00E228C3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2065A8">
        <w:rPr>
          <w:rFonts w:ascii="Arial" w:hAnsi="Arial" w:cs="Arial"/>
          <w:sz w:val="21"/>
          <w:szCs w:val="21"/>
          <w:lang w:val="de-DE"/>
        </w:rPr>
        <w:t>September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F76A23">
        <w:rPr>
          <w:rFonts w:ascii="Arial" w:hAnsi="Arial" w:cs="Arial"/>
          <w:sz w:val="21"/>
          <w:szCs w:val="21"/>
          <w:lang w:val="de-DE"/>
        </w:rPr>
        <w:t xml:space="preserve">: </w:t>
      </w:r>
      <w:r w:rsidR="00F76A23" w:rsidRPr="00777CBD">
        <w:rPr>
          <w:rFonts w:ascii="Arial" w:hAnsi="Arial" w:cs="Arial"/>
          <w:b/>
          <w:sz w:val="21"/>
          <w:szCs w:val="21"/>
          <w:lang w:val="de-DE"/>
        </w:rPr>
        <w:t>Schöpfung – Erntedank</w:t>
      </w:r>
      <w:r w:rsidR="00192160" w:rsidRPr="00777CBD">
        <w:rPr>
          <w:rFonts w:ascii="Arial" w:hAnsi="Arial" w:cs="Arial"/>
          <w:b/>
          <w:sz w:val="21"/>
          <w:szCs w:val="21"/>
          <w:lang w:val="de-DE"/>
        </w:rPr>
        <w:t xml:space="preserve"> I</w:t>
      </w:r>
    </w:p>
    <w:p w:rsidR="00192160" w:rsidRDefault="00E228C3" w:rsidP="00192160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6</w:t>
      </w:r>
      <w:r w:rsidR="00192160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192160">
        <w:rPr>
          <w:rFonts w:ascii="Arial" w:hAnsi="Arial" w:cs="Arial"/>
          <w:sz w:val="21"/>
          <w:szCs w:val="21"/>
          <w:lang w:val="de-DE"/>
        </w:rPr>
        <w:t xml:space="preserve">Oktober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192160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 w:rsidRPr="002065A8">
        <w:rPr>
          <w:rFonts w:ascii="Arial" w:hAnsi="Arial" w:cs="Arial"/>
          <w:sz w:val="21"/>
          <w:szCs w:val="21"/>
          <w:lang w:val="de-DE"/>
        </w:rPr>
        <w:t>Schöpfung – Erntedank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II</w:t>
      </w:r>
    </w:p>
    <w:p w:rsidR="00CC4D3B" w:rsidRPr="002065A8" w:rsidRDefault="00CC4D3B" w:rsidP="00CC4D3B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54156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Herbstferien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9B1A6D" w:rsidRDefault="00192160" w:rsidP="009B1A6D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</w:t>
      </w:r>
      <w:r w:rsidR="00600D3A">
        <w:rPr>
          <w:rFonts w:ascii="Arial" w:hAnsi="Arial" w:cs="Arial"/>
          <w:sz w:val="21"/>
          <w:szCs w:val="21"/>
          <w:lang w:val="de-DE"/>
        </w:rPr>
        <w:t>7</w:t>
      </w:r>
      <w:r w:rsidR="002F0735">
        <w:rPr>
          <w:rFonts w:ascii="Arial" w:hAnsi="Arial" w:cs="Arial"/>
          <w:sz w:val="21"/>
          <w:szCs w:val="21"/>
          <w:lang w:val="de-DE"/>
        </w:rPr>
        <w:t xml:space="preserve"> Oktober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F0735">
        <w:rPr>
          <w:rFonts w:ascii="Arial" w:hAnsi="Arial" w:cs="Arial"/>
          <w:sz w:val="21"/>
          <w:szCs w:val="21"/>
          <w:lang w:val="de-DE"/>
        </w:rPr>
        <w:t>,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9B1A6D" w:rsidRPr="002065A8">
        <w:rPr>
          <w:rFonts w:ascii="Arial" w:hAnsi="Arial" w:cs="Arial"/>
          <w:b/>
          <w:sz w:val="21"/>
          <w:szCs w:val="21"/>
          <w:lang w:val="de-DE"/>
        </w:rPr>
        <w:t>Brot für die Welt</w:t>
      </w:r>
      <w:r w:rsidR="009B1A6D" w:rsidRPr="002065A8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9B1A6D" w:rsidRDefault="00600D3A" w:rsidP="009B1A6D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3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>November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2F0735">
        <w:rPr>
          <w:rFonts w:ascii="Arial" w:hAnsi="Arial" w:cs="Arial"/>
          <w:sz w:val="21"/>
          <w:szCs w:val="21"/>
          <w:lang w:val="de-DE"/>
        </w:rPr>
        <w:t xml:space="preserve">, </w:t>
      </w:r>
      <w:r w:rsidR="009B1A6D" w:rsidRPr="009E6459">
        <w:rPr>
          <w:rFonts w:ascii="Arial" w:hAnsi="Arial" w:cs="Arial"/>
          <w:sz w:val="21"/>
          <w:szCs w:val="21"/>
          <w:lang w:val="de-DE"/>
        </w:rPr>
        <w:t>Brot für die Welt II</w:t>
      </w:r>
    </w:p>
    <w:p w:rsidR="009B1A6D" w:rsidRDefault="009B1A6D" w:rsidP="009B1A6D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44162" w:rsidRPr="002065A8" w:rsidRDefault="00CC4D3B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00D3A">
        <w:rPr>
          <w:rFonts w:ascii="Arial" w:hAnsi="Arial" w:cs="Arial"/>
          <w:sz w:val="21"/>
          <w:szCs w:val="21"/>
          <w:lang w:val="de-DE"/>
        </w:rPr>
        <w:t>10</w:t>
      </w:r>
      <w:r w:rsidR="00144162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: Tod und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Hoffnung über den Tod hinaus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 – Friedhofsbegehung – </w:t>
      </w:r>
      <w:r w:rsidR="002065A8" w:rsidRPr="002065A8">
        <w:rPr>
          <w:rFonts w:ascii="Arial" w:hAnsi="Arial" w:cs="Arial"/>
          <w:sz w:val="21"/>
          <w:szCs w:val="21"/>
          <w:lang w:val="de-DE"/>
        </w:rPr>
        <w:t xml:space="preserve">16 Uhr -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früherer Termin, damit es nicht zu dunkel ist. </w:t>
      </w:r>
    </w:p>
    <w:p w:rsidR="00CC4D3B" w:rsidRPr="002065A8" w:rsidRDefault="0052758E" w:rsidP="00335427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1</w:t>
      </w:r>
      <w:r w:rsidR="00600D3A">
        <w:rPr>
          <w:rFonts w:ascii="Arial" w:hAnsi="Arial" w:cs="Arial"/>
          <w:sz w:val="21"/>
          <w:szCs w:val="21"/>
          <w:lang w:val="de-DE"/>
        </w:rPr>
        <w:t>7</w:t>
      </w:r>
      <w:r w:rsidR="00666900">
        <w:rPr>
          <w:rFonts w:ascii="Arial" w:hAnsi="Arial" w:cs="Arial"/>
          <w:sz w:val="21"/>
          <w:szCs w:val="21"/>
          <w:lang w:val="de-DE"/>
        </w:rPr>
        <w:t>.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Tod und Hoffnung über den Tod hinaus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II – Bestattungsinstitut </w:t>
      </w:r>
    </w:p>
    <w:p w:rsidR="005F22F4" w:rsidRDefault="005F22F4" w:rsidP="005F22F4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600D3A" w:rsidRPr="00F94BCD" w:rsidRDefault="00600D3A" w:rsidP="00600D3A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F94BCD">
        <w:rPr>
          <w:rFonts w:ascii="Arial" w:hAnsi="Arial" w:cs="Arial"/>
          <w:sz w:val="21"/>
          <w:szCs w:val="21"/>
          <w:lang w:val="de-DE"/>
        </w:rPr>
        <w:t>Samstag, 21. November</w:t>
      </w:r>
      <w:r w:rsidR="007B614C">
        <w:rPr>
          <w:rFonts w:ascii="Arial" w:hAnsi="Arial" w:cs="Arial"/>
          <w:sz w:val="21"/>
          <w:szCs w:val="21"/>
          <w:lang w:val="de-DE"/>
        </w:rPr>
        <w:t xml:space="preserve"> 2020</w:t>
      </w:r>
      <w:r w:rsidRPr="00F94BCD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KU-Tag, Thema Zehn Gebote, 10 bis 18 Uhr</w:t>
      </w:r>
    </w:p>
    <w:p w:rsidR="00600D3A" w:rsidRDefault="00600D3A" w:rsidP="00600D3A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44162" w:rsidRDefault="00666900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00D3A">
        <w:rPr>
          <w:rFonts w:ascii="Arial" w:hAnsi="Arial" w:cs="Arial"/>
          <w:sz w:val="21"/>
          <w:szCs w:val="21"/>
          <w:lang w:val="de-DE"/>
        </w:rPr>
        <w:t>24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Brot für die Welt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</w:t>
      </w:r>
      <w:r w:rsidR="009B1A6D">
        <w:rPr>
          <w:rFonts w:ascii="Arial" w:hAnsi="Arial" w:cs="Arial"/>
          <w:sz w:val="21"/>
          <w:szCs w:val="21"/>
          <w:lang w:val="de-DE"/>
        </w:rPr>
        <w:t>II</w:t>
      </w:r>
    </w:p>
    <w:p w:rsidR="00CC4D3B" w:rsidRDefault="00666900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00D3A">
        <w:rPr>
          <w:rFonts w:ascii="Arial" w:hAnsi="Arial" w:cs="Arial"/>
          <w:sz w:val="21"/>
          <w:szCs w:val="21"/>
          <w:lang w:val="de-DE"/>
        </w:rPr>
        <w:t>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600D3A">
        <w:rPr>
          <w:rFonts w:ascii="Arial" w:hAnsi="Arial" w:cs="Arial"/>
          <w:sz w:val="21"/>
          <w:szCs w:val="21"/>
          <w:lang w:val="de-DE"/>
        </w:rPr>
        <w:t>Dezember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9B1A6D">
        <w:rPr>
          <w:rFonts w:ascii="Arial" w:hAnsi="Arial" w:cs="Arial"/>
          <w:sz w:val="21"/>
          <w:szCs w:val="21"/>
          <w:lang w:val="de-DE"/>
        </w:rPr>
        <w:t>, Brot für die Welt IV</w:t>
      </w:r>
    </w:p>
    <w:p w:rsidR="008525B5" w:rsidRDefault="008525B5" w:rsidP="008525B5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>, Mitwirkung am Brot-für-die-Welt-Gottesdienst</w:t>
      </w:r>
      <w:r>
        <w:rPr>
          <w:rFonts w:ascii="Arial" w:hAnsi="Arial" w:cs="Arial"/>
          <w:sz w:val="21"/>
          <w:szCs w:val="21"/>
          <w:lang w:val="de-DE"/>
        </w:rPr>
        <w:t>, Ausstellungseröffnung</w:t>
      </w:r>
    </w:p>
    <w:p w:rsidR="00624427" w:rsidRPr="002065A8" w:rsidRDefault="00624427" w:rsidP="00624427">
      <w:pPr>
        <w:rPr>
          <w:rFonts w:ascii="Arial" w:hAnsi="Arial" w:cs="Arial"/>
          <w:sz w:val="21"/>
          <w:szCs w:val="21"/>
          <w:lang w:val="de-DE"/>
        </w:rPr>
      </w:pPr>
    </w:p>
    <w:p w:rsidR="0052758E" w:rsidRPr="002065A8" w:rsidRDefault="00CC4D3B" w:rsidP="0052758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8525B5">
        <w:rPr>
          <w:rFonts w:ascii="Arial" w:hAnsi="Arial" w:cs="Arial"/>
          <w:sz w:val="21"/>
          <w:szCs w:val="21"/>
          <w:lang w:val="de-DE"/>
        </w:rPr>
        <w:t>8</w:t>
      </w:r>
      <w:r w:rsidR="0052758E"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66690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="008525B5">
        <w:rPr>
          <w:rFonts w:ascii="Arial" w:hAnsi="Arial" w:cs="Arial"/>
          <w:sz w:val="21"/>
          <w:szCs w:val="21"/>
          <w:lang w:val="de-DE"/>
        </w:rPr>
        <w:t xml:space="preserve">, </w:t>
      </w:r>
      <w:r w:rsidR="008525B5" w:rsidRPr="002065A8">
        <w:rPr>
          <w:rFonts w:ascii="Arial" w:hAnsi="Arial" w:cs="Arial"/>
          <w:b/>
          <w:sz w:val="21"/>
          <w:szCs w:val="21"/>
          <w:lang w:val="de-DE"/>
        </w:rPr>
        <w:t>Weihnachten</w:t>
      </w:r>
      <w:r w:rsidR="008525B5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CC4D3B" w:rsidRPr="009E6459" w:rsidRDefault="00CC4D3B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F76A23">
        <w:rPr>
          <w:rFonts w:ascii="Arial" w:hAnsi="Arial" w:cs="Arial"/>
          <w:sz w:val="21"/>
          <w:szCs w:val="21"/>
          <w:lang w:val="de-DE"/>
        </w:rPr>
        <w:t>1</w:t>
      </w:r>
      <w:r w:rsidR="008525B5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9E6459">
        <w:rPr>
          <w:rFonts w:ascii="Arial" w:hAnsi="Arial" w:cs="Arial"/>
          <w:sz w:val="21"/>
          <w:szCs w:val="21"/>
          <w:lang w:val="de-DE"/>
        </w:rPr>
        <w:t>Weihnachten</w:t>
      </w:r>
      <w:r w:rsidR="00666900" w:rsidRPr="009E6459">
        <w:rPr>
          <w:rFonts w:ascii="Arial" w:hAnsi="Arial" w:cs="Arial"/>
          <w:sz w:val="21"/>
          <w:szCs w:val="21"/>
          <w:lang w:val="de-DE"/>
        </w:rPr>
        <w:t xml:space="preserve"> I</w:t>
      </w:r>
      <w:r w:rsidR="008525B5" w:rsidRPr="009E6459">
        <w:rPr>
          <w:rFonts w:ascii="Arial" w:hAnsi="Arial" w:cs="Arial"/>
          <w:sz w:val="21"/>
          <w:szCs w:val="21"/>
          <w:lang w:val="de-DE"/>
        </w:rPr>
        <w:t>I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Weihnachtsferien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AF3232" w:rsidRPr="00777CBD" w:rsidRDefault="00CC4D3B" w:rsidP="00DF2B38">
      <w:pPr>
        <w:numPr>
          <w:ilvl w:val="0"/>
          <w:numId w:val="13"/>
        </w:numPr>
        <w:rPr>
          <w:rFonts w:ascii="Arial" w:hAnsi="Arial" w:cs="Arial"/>
          <w:b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7B614C">
        <w:rPr>
          <w:rFonts w:ascii="Arial" w:hAnsi="Arial" w:cs="Arial"/>
          <w:sz w:val="21"/>
          <w:szCs w:val="21"/>
          <w:lang w:val="de-DE"/>
        </w:rPr>
        <w:t>12</w:t>
      </w:r>
      <w:r w:rsidRPr="00AF3232">
        <w:rPr>
          <w:rFonts w:ascii="Arial" w:hAnsi="Arial" w:cs="Arial"/>
          <w:sz w:val="21"/>
          <w:szCs w:val="21"/>
          <w:lang w:val="de-DE"/>
        </w:rPr>
        <w:t>. Januar 20</w:t>
      </w:r>
      <w:r w:rsidR="00B423B5">
        <w:rPr>
          <w:rFonts w:ascii="Arial" w:hAnsi="Arial" w:cs="Arial"/>
          <w:sz w:val="21"/>
          <w:szCs w:val="21"/>
          <w:lang w:val="de-DE"/>
        </w:rPr>
        <w:t>2</w:t>
      </w:r>
      <w:r w:rsidR="007B614C">
        <w:rPr>
          <w:rFonts w:ascii="Arial" w:hAnsi="Arial" w:cs="Arial"/>
          <w:sz w:val="21"/>
          <w:szCs w:val="21"/>
          <w:lang w:val="de-DE"/>
        </w:rPr>
        <w:t>1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666900" w:rsidRPr="00777CBD">
        <w:rPr>
          <w:rFonts w:ascii="Arial" w:hAnsi="Arial" w:cs="Arial"/>
          <w:b/>
          <w:sz w:val="21"/>
          <w:szCs w:val="21"/>
          <w:lang w:val="de-DE"/>
        </w:rPr>
        <w:t>Jesus I</w:t>
      </w:r>
    </w:p>
    <w:p w:rsidR="00CC4D3B" w:rsidRPr="00AF3232" w:rsidRDefault="00CE131A" w:rsidP="00DF2B38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7B614C">
        <w:rPr>
          <w:rFonts w:ascii="Arial" w:hAnsi="Arial" w:cs="Arial"/>
          <w:sz w:val="21"/>
          <w:szCs w:val="21"/>
          <w:lang w:val="de-DE"/>
        </w:rPr>
        <w:t>19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. Januar </w:t>
      </w:r>
      <w:r w:rsidR="001073D0" w:rsidRPr="00AF3232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777CBD">
        <w:rPr>
          <w:rFonts w:ascii="Arial" w:hAnsi="Arial" w:cs="Arial"/>
          <w:sz w:val="21"/>
          <w:szCs w:val="21"/>
          <w:lang w:val="de-DE"/>
        </w:rPr>
        <w:t>Jesus II</w:t>
      </w:r>
    </w:p>
    <w:p w:rsidR="00CC4D3B" w:rsidRPr="002065A8" w:rsidRDefault="007B614C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26</w:t>
      </w:r>
      <w:r w:rsidR="001073D0">
        <w:rPr>
          <w:rFonts w:ascii="Arial" w:hAnsi="Arial" w:cs="Arial"/>
          <w:sz w:val="21"/>
          <w:szCs w:val="21"/>
          <w:lang w:val="de-DE"/>
        </w:rPr>
        <w:t>. Januar 20</w:t>
      </w:r>
      <w:r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 xml:space="preserve">Jesus </w:t>
      </w:r>
      <w:r w:rsidR="00666900">
        <w:rPr>
          <w:rFonts w:ascii="Arial" w:hAnsi="Arial" w:cs="Arial"/>
          <w:sz w:val="21"/>
          <w:szCs w:val="21"/>
          <w:lang w:val="de-DE"/>
        </w:rPr>
        <w:t>II</w:t>
      </w:r>
      <w:r w:rsidR="00777CBD">
        <w:rPr>
          <w:rFonts w:ascii="Arial" w:hAnsi="Arial" w:cs="Arial"/>
          <w:sz w:val="21"/>
          <w:szCs w:val="21"/>
          <w:lang w:val="de-DE"/>
        </w:rPr>
        <w:t>I</w:t>
      </w:r>
    </w:p>
    <w:p w:rsidR="00AF3232" w:rsidRDefault="00CC4D3B" w:rsidP="00B423B5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7B614C">
        <w:rPr>
          <w:rFonts w:ascii="Arial" w:hAnsi="Arial" w:cs="Arial"/>
          <w:sz w:val="21"/>
          <w:szCs w:val="21"/>
          <w:lang w:val="de-DE"/>
        </w:rPr>
        <w:t>9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. </w:t>
      </w:r>
      <w:r w:rsidR="007B614C">
        <w:rPr>
          <w:rFonts w:ascii="Arial" w:hAnsi="Arial" w:cs="Arial"/>
          <w:sz w:val="21"/>
          <w:szCs w:val="21"/>
          <w:lang w:val="de-DE"/>
        </w:rPr>
        <w:t>Februar</w:t>
      </w:r>
      <w:r w:rsidR="001073D0" w:rsidRPr="00B423B5">
        <w:rPr>
          <w:rFonts w:ascii="Arial" w:hAnsi="Arial" w:cs="Arial"/>
          <w:sz w:val="21"/>
          <w:szCs w:val="21"/>
          <w:lang w:val="de-DE"/>
        </w:rPr>
        <w:t xml:space="preserve"> 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B423B5">
        <w:rPr>
          <w:rFonts w:ascii="Arial" w:hAnsi="Arial" w:cs="Arial"/>
          <w:sz w:val="21"/>
          <w:szCs w:val="21"/>
          <w:lang w:val="de-DE"/>
        </w:rPr>
        <w:t xml:space="preserve">Jesus </w:t>
      </w:r>
      <w:r w:rsidR="00666900" w:rsidRPr="00B423B5">
        <w:rPr>
          <w:rFonts w:ascii="Arial" w:hAnsi="Arial" w:cs="Arial"/>
          <w:sz w:val="21"/>
          <w:szCs w:val="21"/>
          <w:lang w:val="de-DE"/>
        </w:rPr>
        <w:t>I</w:t>
      </w:r>
      <w:r w:rsidR="00777CBD">
        <w:rPr>
          <w:rFonts w:ascii="Arial" w:hAnsi="Arial" w:cs="Arial"/>
          <w:sz w:val="21"/>
          <w:szCs w:val="21"/>
          <w:lang w:val="de-DE"/>
        </w:rPr>
        <w:t>V</w:t>
      </w:r>
      <w:r w:rsidR="00CD7943">
        <w:rPr>
          <w:rFonts w:ascii="Arial" w:hAnsi="Arial" w:cs="Arial"/>
          <w:sz w:val="21"/>
          <w:szCs w:val="21"/>
          <w:lang w:val="de-DE"/>
        </w:rPr>
        <w:t xml:space="preserve"> und Auswahl der Konfirmationssprüche</w:t>
      </w:r>
    </w:p>
    <w:p w:rsidR="00B423B5" w:rsidRPr="00B423B5" w:rsidRDefault="00B423B5" w:rsidP="00B423B5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8F65F6" w:rsidRPr="002065A8" w:rsidRDefault="00BA2659" w:rsidP="008F65F6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E86B30">
        <w:rPr>
          <w:rFonts w:ascii="Arial" w:hAnsi="Arial" w:cs="Arial"/>
          <w:sz w:val="21"/>
          <w:szCs w:val="21"/>
          <w:lang w:val="de-DE"/>
        </w:rPr>
        <w:t>16</w:t>
      </w:r>
      <w:r w:rsidR="008F65F6" w:rsidRPr="002065A8">
        <w:rPr>
          <w:rFonts w:ascii="Arial" w:hAnsi="Arial" w:cs="Arial"/>
          <w:sz w:val="21"/>
          <w:szCs w:val="21"/>
          <w:lang w:val="de-DE"/>
        </w:rPr>
        <w:t>. Februar 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8F65F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8469F5">
        <w:rPr>
          <w:rFonts w:ascii="Arial" w:hAnsi="Arial" w:cs="Arial"/>
          <w:b/>
          <w:sz w:val="21"/>
          <w:szCs w:val="21"/>
          <w:lang w:val="de-DE"/>
        </w:rPr>
        <w:t>Glaubensbekenntnis I</w:t>
      </w:r>
    </w:p>
    <w:p w:rsidR="00CC4D3B" w:rsidRPr="002065A8" w:rsidRDefault="00E86B30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23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Februar 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D7943">
        <w:rPr>
          <w:rFonts w:ascii="Arial" w:hAnsi="Arial" w:cs="Arial"/>
          <w:sz w:val="21"/>
          <w:szCs w:val="21"/>
          <w:lang w:val="de-DE"/>
        </w:rPr>
        <w:t xml:space="preserve">Glaubensbekenntnis II und </w:t>
      </w:r>
      <w:r w:rsidR="00AF3232">
        <w:rPr>
          <w:rFonts w:ascii="Arial" w:hAnsi="Arial" w:cs="Arial"/>
          <w:sz w:val="21"/>
          <w:szCs w:val="21"/>
          <w:lang w:val="de-DE"/>
        </w:rPr>
        <w:t>Vorb</w:t>
      </w:r>
      <w:r w:rsidR="00275B9D">
        <w:rPr>
          <w:rFonts w:ascii="Arial" w:hAnsi="Arial" w:cs="Arial"/>
          <w:sz w:val="21"/>
          <w:szCs w:val="21"/>
          <w:lang w:val="de-DE"/>
        </w:rPr>
        <w:t>e</w:t>
      </w:r>
      <w:r w:rsidR="00DF7667">
        <w:rPr>
          <w:rFonts w:ascii="Arial" w:hAnsi="Arial" w:cs="Arial"/>
          <w:sz w:val="21"/>
          <w:szCs w:val="21"/>
          <w:lang w:val="de-DE"/>
        </w:rPr>
        <w:t>reitung des Gottesdienstes am 28</w:t>
      </w:r>
      <w:r w:rsidR="00AF3232">
        <w:rPr>
          <w:rFonts w:ascii="Arial" w:hAnsi="Arial" w:cs="Arial"/>
          <w:sz w:val="21"/>
          <w:szCs w:val="21"/>
          <w:lang w:val="de-DE"/>
        </w:rPr>
        <w:t>. Februar</w:t>
      </w:r>
    </w:p>
    <w:p w:rsidR="00CC4D3B" w:rsidRPr="002065A8" w:rsidRDefault="00CC4D3B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</w:t>
      </w:r>
      <w:r w:rsidR="00DF7667">
        <w:rPr>
          <w:rFonts w:ascii="Arial" w:hAnsi="Arial" w:cs="Arial"/>
          <w:sz w:val="21"/>
          <w:szCs w:val="21"/>
          <w:lang w:val="de-DE"/>
        </w:rPr>
        <w:t>8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Februar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7B614C">
        <w:rPr>
          <w:rFonts w:ascii="Arial" w:hAnsi="Arial" w:cs="Arial"/>
          <w:sz w:val="21"/>
          <w:szCs w:val="21"/>
          <w:lang w:val="de-DE"/>
        </w:rPr>
        <w:t>2021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10 Uhr, Mitwirkung im Gottesdienst, </w:t>
      </w:r>
      <w:r w:rsidR="00BA2659">
        <w:rPr>
          <w:rFonts w:ascii="Arial" w:hAnsi="Arial" w:cs="Arial"/>
          <w:sz w:val="21"/>
          <w:szCs w:val="21"/>
          <w:lang w:val="de-DE"/>
        </w:rPr>
        <w:t>Begrüßung der neuen Konfirmanden</w:t>
      </w:r>
    </w:p>
    <w:p w:rsidR="006740B8" w:rsidRDefault="006740B8" w:rsidP="006740B8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AF3232" w:rsidRPr="002065A8" w:rsidRDefault="00CC4D3B" w:rsidP="00AF3232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2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D7943">
        <w:rPr>
          <w:rFonts w:ascii="Arial" w:hAnsi="Arial" w:cs="Arial"/>
          <w:sz w:val="21"/>
          <w:szCs w:val="21"/>
          <w:lang w:val="de-DE"/>
        </w:rPr>
        <w:t xml:space="preserve">, Was bedeuten mir Glaube und Konfirmation? </w:t>
      </w:r>
    </w:p>
    <w:p w:rsidR="008469F5" w:rsidRDefault="00CE131A" w:rsidP="00AA6BF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9</w:t>
      </w:r>
      <w:r w:rsidR="00CC4D3B" w:rsidRPr="008469F5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Pr="008469F5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8469F5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2065A8">
        <w:rPr>
          <w:rFonts w:ascii="Arial" w:hAnsi="Arial" w:cs="Arial"/>
          <w:sz w:val="21"/>
          <w:szCs w:val="21"/>
          <w:lang w:val="de-DE"/>
        </w:rPr>
        <w:t xml:space="preserve">Besuch </w:t>
      </w:r>
      <w:r w:rsidR="008469F5" w:rsidRPr="002065A8">
        <w:rPr>
          <w:rFonts w:ascii="Arial" w:hAnsi="Arial" w:cs="Arial"/>
          <w:b/>
          <w:sz w:val="21"/>
          <w:szCs w:val="21"/>
          <w:lang w:val="de-DE"/>
        </w:rPr>
        <w:t>Ökumene</w:t>
      </w:r>
    </w:p>
    <w:p w:rsidR="00777CBD" w:rsidRDefault="00CC4D3B" w:rsidP="00777CBD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DF7667">
        <w:rPr>
          <w:rFonts w:ascii="Arial" w:hAnsi="Arial" w:cs="Arial"/>
          <w:sz w:val="21"/>
          <w:szCs w:val="21"/>
          <w:lang w:val="de-DE"/>
        </w:rPr>
        <w:t>16</w:t>
      </w:r>
      <w:r w:rsidR="00275B9D">
        <w:rPr>
          <w:rFonts w:ascii="Arial" w:hAnsi="Arial" w:cs="Arial"/>
          <w:sz w:val="21"/>
          <w:szCs w:val="21"/>
          <w:lang w:val="de-DE"/>
        </w:rPr>
        <w:t>.</w:t>
      </w:r>
      <w:r w:rsidR="00CE131A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="00BA2659" w:rsidRPr="008469F5">
        <w:rPr>
          <w:rFonts w:ascii="Arial" w:hAnsi="Arial" w:cs="Arial"/>
          <w:sz w:val="21"/>
          <w:szCs w:val="21"/>
          <w:lang w:val="de-DE"/>
        </w:rPr>
        <w:t>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8469F5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AF3232" w:rsidRPr="008469F5">
        <w:rPr>
          <w:rFonts w:ascii="Arial" w:hAnsi="Arial" w:cs="Arial"/>
          <w:sz w:val="21"/>
          <w:szCs w:val="21"/>
          <w:lang w:val="de-DE"/>
        </w:rPr>
        <w:t xml:space="preserve">: </w:t>
      </w:r>
      <w:r w:rsidR="00CD7943">
        <w:rPr>
          <w:rFonts w:ascii="Arial" w:hAnsi="Arial" w:cs="Arial"/>
          <w:sz w:val="21"/>
          <w:szCs w:val="21"/>
          <w:lang w:val="de-DE"/>
        </w:rPr>
        <w:t>Feedback</w:t>
      </w:r>
    </w:p>
    <w:p w:rsidR="001073D0" w:rsidRPr="002065A8" w:rsidRDefault="00624427" w:rsidP="00624427">
      <w:pPr>
        <w:numPr>
          <w:ilvl w:val="1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Im Anschluss</w:t>
      </w:r>
      <w:r w:rsidR="001073D0" w:rsidRPr="002065A8">
        <w:rPr>
          <w:rFonts w:ascii="Arial" w:hAnsi="Arial" w:cs="Arial"/>
          <w:sz w:val="21"/>
          <w:szCs w:val="21"/>
          <w:lang w:val="de-DE"/>
        </w:rPr>
        <w:t>: Informationsabend vor Konfirmation</w:t>
      </w:r>
    </w:p>
    <w:p w:rsidR="00BA2659" w:rsidRDefault="00DF7667" w:rsidP="00BA2659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23.</w:t>
      </w:r>
      <w:r w:rsidRPr="008469F5">
        <w:rPr>
          <w:rFonts w:ascii="Arial" w:hAnsi="Arial" w:cs="Arial"/>
          <w:sz w:val="21"/>
          <w:szCs w:val="21"/>
          <w:lang w:val="de-DE"/>
        </w:rPr>
        <w:t xml:space="preserve"> März 20</w:t>
      </w:r>
      <w:r>
        <w:rPr>
          <w:rFonts w:ascii="Arial" w:hAnsi="Arial" w:cs="Arial"/>
          <w:sz w:val="21"/>
          <w:szCs w:val="21"/>
          <w:lang w:val="de-DE"/>
        </w:rPr>
        <w:t xml:space="preserve">21: </w:t>
      </w:r>
      <w:r w:rsidR="009F13A2" w:rsidRPr="002065A8">
        <w:rPr>
          <w:rFonts w:ascii="Arial" w:hAnsi="Arial" w:cs="Arial"/>
          <w:sz w:val="21"/>
          <w:szCs w:val="21"/>
          <w:lang w:val="de-DE"/>
        </w:rPr>
        <w:t xml:space="preserve">Geselliger </w:t>
      </w:r>
      <w:r w:rsidR="009F13A2" w:rsidRPr="002065A8">
        <w:rPr>
          <w:rFonts w:ascii="Arial" w:hAnsi="Arial" w:cs="Arial"/>
          <w:b/>
          <w:sz w:val="21"/>
          <w:szCs w:val="21"/>
          <w:lang w:val="de-DE"/>
        </w:rPr>
        <w:t>Abschluss</w:t>
      </w:r>
      <w:r w:rsidR="009F13A2">
        <w:rPr>
          <w:rFonts w:ascii="Arial" w:hAnsi="Arial" w:cs="Arial"/>
          <w:b/>
          <w:sz w:val="21"/>
          <w:szCs w:val="21"/>
          <w:lang w:val="de-DE"/>
        </w:rPr>
        <w:t>.</w:t>
      </w:r>
    </w:p>
    <w:p w:rsidR="00CC4D3B" w:rsidRPr="00BA2659" w:rsidRDefault="00B423B5" w:rsidP="00167294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Samstag</w:t>
      </w:r>
      <w:r w:rsidR="00BA2659"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 w:rsidR="00275B9D">
        <w:rPr>
          <w:rFonts w:ascii="Arial" w:hAnsi="Arial" w:cs="Arial"/>
          <w:sz w:val="21"/>
          <w:szCs w:val="21"/>
          <w:lang w:val="de-DE"/>
        </w:rPr>
        <w:t>1</w:t>
      </w:r>
      <w:r w:rsidR="00DF7667">
        <w:rPr>
          <w:rFonts w:ascii="Arial" w:hAnsi="Arial" w:cs="Arial"/>
          <w:sz w:val="21"/>
          <w:szCs w:val="21"/>
          <w:lang w:val="de-DE"/>
        </w:rPr>
        <w:t>7</w:t>
      </w:r>
      <w:r w:rsidR="00BA2659" w:rsidRPr="00BA2659">
        <w:rPr>
          <w:rFonts w:ascii="Arial" w:hAnsi="Arial" w:cs="Arial"/>
          <w:sz w:val="21"/>
          <w:szCs w:val="21"/>
          <w:lang w:val="de-DE"/>
        </w:rPr>
        <w:t>. April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2065A8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BA2659"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BA2659">
        <w:rPr>
          <w:rFonts w:ascii="Arial" w:hAnsi="Arial" w:cs="Arial"/>
          <w:sz w:val="21"/>
          <w:szCs w:val="21"/>
          <w:lang w:val="de-DE"/>
        </w:rPr>
        <w:t>Stellprobe + Gruppenfoto</w:t>
      </w:r>
    </w:p>
    <w:p w:rsidR="00CE131A" w:rsidRPr="002065A8" w:rsidRDefault="00CE131A" w:rsidP="00CE131A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b/>
          <w:sz w:val="21"/>
          <w:szCs w:val="21"/>
          <w:lang w:val="de-DE"/>
        </w:rPr>
        <w:t>Konfirmation</w:t>
      </w:r>
      <w:r w:rsidR="00CE131A" w:rsidRPr="002065A8">
        <w:rPr>
          <w:rFonts w:ascii="Arial" w:hAnsi="Arial" w:cs="Arial"/>
          <w:sz w:val="21"/>
          <w:szCs w:val="21"/>
          <w:lang w:val="de-DE"/>
        </w:rPr>
        <w:t xml:space="preserve">stermin I: </w:t>
      </w:r>
      <w:r w:rsidR="00DF7667">
        <w:rPr>
          <w:rFonts w:ascii="Arial" w:hAnsi="Arial" w:cs="Arial"/>
          <w:sz w:val="21"/>
          <w:szCs w:val="21"/>
          <w:lang w:val="de-DE"/>
        </w:rPr>
        <w:t>18</w:t>
      </w:r>
      <w:r w:rsidR="00BA2659">
        <w:rPr>
          <w:rFonts w:ascii="Arial" w:hAnsi="Arial" w:cs="Arial"/>
          <w:sz w:val="21"/>
          <w:szCs w:val="21"/>
          <w:lang w:val="de-DE"/>
        </w:rPr>
        <w:t xml:space="preserve">. </w:t>
      </w:r>
      <w:r w:rsidR="00B423B5">
        <w:rPr>
          <w:rFonts w:ascii="Arial" w:hAnsi="Arial" w:cs="Arial"/>
          <w:sz w:val="21"/>
          <w:szCs w:val="21"/>
          <w:lang w:val="de-DE"/>
        </w:rPr>
        <w:t>April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10 Uhr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Vorabend-Gottesdienst: </w:t>
      </w:r>
      <w:r w:rsidR="00DF7667">
        <w:rPr>
          <w:rFonts w:ascii="Arial" w:hAnsi="Arial" w:cs="Arial"/>
          <w:sz w:val="21"/>
          <w:szCs w:val="21"/>
          <w:lang w:val="de-DE"/>
        </w:rPr>
        <w:t>17</w:t>
      </w:r>
      <w:r w:rsidR="00B423B5">
        <w:rPr>
          <w:rFonts w:ascii="Arial" w:hAnsi="Arial" w:cs="Arial"/>
          <w:sz w:val="21"/>
          <w:szCs w:val="21"/>
          <w:lang w:val="de-DE"/>
        </w:rPr>
        <w:t>. April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C4D3B" w:rsidRPr="002065A8" w:rsidRDefault="00CE131A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Konfirmationstermin II: </w:t>
      </w:r>
      <w:r w:rsidR="00DF7667">
        <w:rPr>
          <w:rFonts w:ascii="Arial" w:hAnsi="Arial" w:cs="Arial"/>
          <w:sz w:val="21"/>
          <w:szCs w:val="21"/>
          <w:lang w:val="de-DE"/>
        </w:rPr>
        <w:t>25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667">
        <w:rPr>
          <w:rFonts w:ascii="Arial" w:hAnsi="Arial" w:cs="Arial"/>
          <w:sz w:val="21"/>
          <w:szCs w:val="21"/>
          <w:lang w:val="de-DE"/>
        </w:rPr>
        <w:t>April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BA2659">
        <w:rPr>
          <w:rFonts w:ascii="Arial" w:hAnsi="Arial" w:cs="Arial"/>
          <w:sz w:val="21"/>
          <w:szCs w:val="21"/>
          <w:lang w:val="de-DE"/>
        </w:rPr>
        <w:t>20</w:t>
      </w:r>
      <w:r w:rsidR="007B614C">
        <w:rPr>
          <w:rFonts w:ascii="Arial" w:hAnsi="Arial" w:cs="Arial"/>
          <w:sz w:val="21"/>
          <w:szCs w:val="21"/>
          <w:lang w:val="de-DE"/>
        </w:rPr>
        <w:t>21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10 Uhr,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Vorabend-Gottesdienst: </w:t>
      </w:r>
      <w:r w:rsidR="00DF7667">
        <w:rPr>
          <w:rFonts w:ascii="Arial" w:hAnsi="Arial" w:cs="Arial"/>
          <w:sz w:val="21"/>
          <w:szCs w:val="21"/>
          <w:lang w:val="de-DE"/>
        </w:rPr>
        <w:t>24</w:t>
      </w:r>
      <w:r w:rsidR="00B423B5">
        <w:rPr>
          <w:rFonts w:ascii="Arial" w:hAnsi="Arial" w:cs="Arial"/>
          <w:sz w:val="21"/>
          <w:szCs w:val="21"/>
          <w:lang w:val="de-DE"/>
        </w:rPr>
        <w:t xml:space="preserve">. </w:t>
      </w:r>
      <w:r w:rsidR="00DF7667">
        <w:rPr>
          <w:rFonts w:ascii="Arial" w:hAnsi="Arial" w:cs="Arial"/>
          <w:sz w:val="21"/>
          <w:szCs w:val="21"/>
          <w:lang w:val="de-DE"/>
        </w:rPr>
        <w:t>April</w:t>
      </w:r>
      <w:r w:rsidR="00B423B5">
        <w:rPr>
          <w:rFonts w:ascii="Arial" w:hAnsi="Arial" w:cs="Arial"/>
          <w:sz w:val="21"/>
          <w:szCs w:val="21"/>
          <w:lang w:val="de-DE"/>
        </w:rPr>
        <w:t xml:space="preserve"> 2020</w:t>
      </w:r>
      <w:r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E131A" w:rsidRDefault="00CE131A" w:rsidP="00CC4D3B">
      <w:pPr>
        <w:rPr>
          <w:rFonts w:ascii="Arial" w:hAnsi="Arial" w:cs="Arial"/>
          <w:sz w:val="21"/>
          <w:szCs w:val="21"/>
          <w:lang w:val="de-DE"/>
        </w:rPr>
      </w:pPr>
    </w:p>
    <w:p w:rsidR="00777CBD" w:rsidRDefault="00777CBD" w:rsidP="00CC4D3B">
      <w:p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Alternative Konfirmandentage in den Nachbargemeinden: Bibel: </w:t>
      </w:r>
      <w:r w:rsidR="00E46FE4">
        <w:rPr>
          <w:rFonts w:ascii="Arial" w:hAnsi="Arial" w:cs="Arial"/>
          <w:sz w:val="21"/>
          <w:szCs w:val="21"/>
          <w:lang w:val="de-DE"/>
        </w:rPr>
        <w:t>14</w:t>
      </w:r>
      <w:r w:rsidR="00112D86">
        <w:rPr>
          <w:rFonts w:ascii="Arial" w:hAnsi="Arial" w:cs="Arial"/>
          <w:sz w:val="21"/>
          <w:szCs w:val="21"/>
          <w:lang w:val="de-DE"/>
        </w:rPr>
        <w:t>. März</w:t>
      </w:r>
      <w:r>
        <w:rPr>
          <w:rFonts w:ascii="Arial" w:hAnsi="Arial" w:cs="Arial"/>
          <w:sz w:val="21"/>
          <w:szCs w:val="21"/>
          <w:lang w:val="de-DE"/>
        </w:rPr>
        <w:t xml:space="preserve">, Taufe: </w:t>
      </w:r>
      <w:r w:rsidR="00112D86">
        <w:rPr>
          <w:rFonts w:ascii="Arial" w:hAnsi="Arial" w:cs="Arial"/>
          <w:sz w:val="21"/>
          <w:szCs w:val="21"/>
          <w:lang w:val="de-DE"/>
        </w:rPr>
        <w:t>2</w:t>
      </w:r>
      <w:r w:rsidR="00E46FE4">
        <w:rPr>
          <w:rFonts w:ascii="Arial" w:hAnsi="Arial" w:cs="Arial"/>
          <w:sz w:val="21"/>
          <w:szCs w:val="21"/>
          <w:lang w:val="de-DE"/>
        </w:rPr>
        <w:t>0</w:t>
      </w:r>
      <w:r w:rsidR="00112D86">
        <w:rPr>
          <w:rFonts w:ascii="Arial" w:hAnsi="Arial" w:cs="Arial"/>
          <w:sz w:val="21"/>
          <w:szCs w:val="21"/>
          <w:lang w:val="de-DE"/>
        </w:rPr>
        <w:t>. Juni</w:t>
      </w:r>
      <w:r>
        <w:rPr>
          <w:rFonts w:ascii="Arial" w:hAnsi="Arial" w:cs="Arial"/>
          <w:sz w:val="21"/>
          <w:szCs w:val="21"/>
          <w:lang w:val="de-DE"/>
        </w:rPr>
        <w:t xml:space="preserve">, </w:t>
      </w:r>
      <w:r w:rsidR="00E46FE4">
        <w:rPr>
          <w:rFonts w:ascii="Arial" w:hAnsi="Arial" w:cs="Arial"/>
          <w:sz w:val="21"/>
          <w:szCs w:val="21"/>
          <w:lang w:val="de-DE"/>
        </w:rPr>
        <w:t>Zehn Gebote</w:t>
      </w:r>
      <w:r>
        <w:rPr>
          <w:rFonts w:ascii="Arial" w:hAnsi="Arial" w:cs="Arial"/>
          <w:sz w:val="21"/>
          <w:szCs w:val="21"/>
          <w:lang w:val="de-DE"/>
        </w:rPr>
        <w:t xml:space="preserve">: </w:t>
      </w:r>
      <w:r w:rsidR="00112D86">
        <w:rPr>
          <w:rFonts w:ascii="Arial" w:hAnsi="Arial" w:cs="Arial"/>
          <w:sz w:val="21"/>
          <w:szCs w:val="21"/>
          <w:lang w:val="de-DE"/>
        </w:rPr>
        <w:t xml:space="preserve">26. </w:t>
      </w:r>
      <w:r w:rsidR="00E46FE4">
        <w:rPr>
          <w:rFonts w:ascii="Arial" w:hAnsi="Arial" w:cs="Arial"/>
          <w:sz w:val="21"/>
          <w:szCs w:val="21"/>
          <w:lang w:val="de-DE"/>
        </w:rPr>
        <w:t>September.</w:t>
      </w:r>
    </w:p>
    <w:sectPr w:rsidR="00777CB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94" w:right="1418" w:bottom="1077" w:left="1418" w:header="73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CEF" w:rsidRDefault="00353CEF">
      <w:r>
        <w:separator/>
      </w:r>
    </w:p>
  </w:endnote>
  <w:endnote w:type="continuationSeparator" w:id="0">
    <w:p w:rsidR="00353CEF" w:rsidRDefault="0035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Cn BT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tabs>
        <w:tab w:val="left" w:pos="3369"/>
        <w:tab w:val="left" w:pos="6657"/>
      </w:tabs>
      <w:ind w:left="6657" w:right="80" w:hanging="6667"/>
      <w:jc w:val="both"/>
      <w:rPr>
        <w:rFonts w:ascii="Zurich Cn BT" w:hAnsi="Zurich Cn BT" w:cs="Zurich Cn BT"/>
        <w:sz w:val="14"/>
        <w:szCs w:val="14"/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3828"/>
      <w:gridCol w:w="4677"/>
    </w:tblGrid>
    <w:tr w:rsidR="000509C7" w:rsidRPr="009F13A2" w:rsidTr="0021244B">
      <w:trPr>
        <w:trHeight w:val="770"/>
      </w:trPr>
      <w:tc>
        <w:tcPr>
          <w:tcW w:w="3828" w:type="dxa"/>
        </w:tcPr>
        <w:p w:rsidR="000509C7" w:rsidRDefault="000509C7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  <w:p w:rsidR="00BB5C70" w:rsidRDefault="00BB5C70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</w:tc>
      <w:tc>
        <w:tcPr>
          <w:tcW w:w="4677" w:type="dxa"/>
        </w:tcPr>
        <w:p w:rsidR="000509C7" w:rsidRDefault="00606621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noProof/>
              <w:lang w:val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3111867</wp:posOffset>
                </wp:positionH>
                <wp:positionV relativeFrom="margin">
                  <wp:posOffset>-33655</wp:posOffset>
                </wp:positionV>
                <wp:extent cx="381635" cy="725805"/>
                <wp:effectExtent l="0" t="0" r="0" b="0"/>
                <wp:wrapNone/>
                <wp:docPr id="13" name="Bild 13" descr="sta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ta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725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Kirchengemeinde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im ev.-luth.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Stadtkirchenverband Hannover</w:t>
          </w:r>
        </w:p>
      </w:tc>
    </w:tr>
  </w:tbl>
  <w:p w:rsidR="000509C7" w:rsidRDefault="000509C7" w:rsidP="004021FB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CEF" w:rsidRDefault="00353CEF">
      <w:r>
        <w:separator/>
      </w:r>
    </w:p>
  </w:footnote>
  <w:footnote w:type="continuationSeparator" w:id="0">
    <w:p w:rsidR="00353CEF" w:rsidRDefault="00353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509C7" w:rsidRDefault="000509C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4021FB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 \* ArabicDash </w:instrText>
    </w:r>
    <w:r>
      <w:rPr>
        <w:rStyle w:val="Seitenzahl"/>
      </w:rPr>
      <w:fldChar w:fldCharType="separate"/>
    </w:r>
    <w:r w:rsidR="009F13A2">
      <w:rPr>
        <w:rStyle w:val="Seitenzahl"/>
        <w:noProof/>
      </w:rPr>
      <w:t>- 2 -</w:t>
    </w:r>
    <w:r>
      <w:rPr>
        <w:rStyle w:val="Seitenzahl"/>
      </w:rPr>
      <w:fldChar w:fldCharType="end"/>
    </w:r>
  </w:p>
  <w:p w:rsidR="004021FB" w:rsidRDefault="004021FB" w:rsidP="0014416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82E" w:rsidRPr="0051582E" w:rsidRDefault="00CC4D3B" w:rsidP="00696087">
    <w:pPr>
      <w:pStyle w:val="Kopfzeile"/>
      <w:numPr>
        <w:ilvl w:val="0"/>
        <w:numId w:val="15"/>
      </w:numPr>
      <w:rPr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425A76" wp14:editId="3A95261A">
              <wp:simplePos x="0" y="0"/>
              <wp:positionH relativeFrom="column">
                <wp:posOffset>-167005</wp:posOffset>
              </wp:positionH>
              <wp:positionV relativeFrom="paragraph">
                <wp:posOffset>-48895</wp:posOffset>
              </wp:positionV>
              <wp:extent cx="4953000" cy="6667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82E" w:rsidRDefault="0051582E" w:rsidP="00E3727E">
                          <w:pPr>
                            <w:jc w:val="right"/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>Evangelisch-lutherische Kirchengemeinde</w:t>
                          </w:r>
                        </w:p>
                        <w:p w:rsidR="0051582E" w:rsidRPr="0051582E" w:rsidRDefault="0051582E" w:rsidP="0051582E">
                          <w:pPr>
                            <w:jc w:val="right"/>
                            <w:rPr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 xml:space="preserve">St. Nathanael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26"/>
                              <w:lang w:val="de-DE"/>
                            </w:rPr>
                            <w:t>Hannover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25A7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3.15pt;margin-top:-3.85pt;width:390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" stroked="f">
              <v:textbox>
                <w:txbxContent>
                  <w:p w:rsidR="0051582E" w:rsidRDefault="0051582E" w:rsidP="00E3727E">
                    <w:pPr>
                      <w:jc w:val="right"/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>Evangelisch-lutherische Kirchengemeinde</w:t>
                    </w:r>
                  </w:p>
                  <w:p w:rsidR="0051582E" w:rsidRPr="0051582E" w:rsidRDefault="0051582E" w:rsidP="0051582E">
                    <w:pPr>
                      <w:jc w:val="right"/>
                      <w:rPr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 xml:space="preserve">St. Nathanael </w:t>
                    </w:r>
                    <w:r>
                      <w:rPr>
                        <w:rFonts w:ascii="Arial" w:hAnsi="Arial" w:cs="Arial"/>
                        <w:sz w:val="40"/>
                        <w:szCs w:val="26"/>
                        <w:lang w:val="de-DE"/>
                      </w:rPr>
                      <w:t>Hannover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/>
      </w:rPr>
      <mc:AlternateContent>
        <mc:Choice Requires="wpc">
          <w:drawing>
            <wp:anchor distT="0" distB="0" distL="114300" distR="114300" simplePos="0" relativeHeight="251656192" behindDoc="0" locked="0" layoutInCell="1" allowOverlap="1" wp14:anchorId="0B8BBA20" wp14:editId="0A7025A2">
              <wp:simplePos x="0" y="0"/>
              <wp:positionH relativeFrom="margin">
                <wp:align>left</wp:align>
              </wp:positionH>
              <wp:positionV relativeFrom="line">
                <wp:posOffset>-1270</wp:posOffset>
              </wp:positionV>
              <wp:extent cx="5036820" cy="685800"/>
              <wp:effectExtent l="0" t="0" r="0" b="0"/>
              <wp:wrapNone/>
              <wp:docPr id="9" name="Zeichenbereich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6FCB0" id="Zeichenbereich 9" o:spid="_x0000_s1026" editas="canvas" style="position:absolute;margin-left:0;margin-top:-.1pt;width:396.6pt;height:54pt;z-index:251656192;mso-position-horizontal:left;mso-position-horizontal-relative:margin;mso-position-vertical-relative:line" coordsize="503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HhhE194AAAAGAQAADwAAAAAAAAAAAAAAAABjAwAAZHJzL2Rv&#10;d25yZXYueG1sUEsFBgAAAAAEAAQA8wAAAG4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368;height:6858;visibility:visible;mso-wrap-style:square">
                <v:fill o:detectmouseclick="t"/>
                <v:path o:connecttype="none"/>
              </v:shape>
              <w10:wrap anchorx="margin" anchory="line"/>
            </v:group>
          </w:pict>
        </mc:Fallback>
      </mc:AlternateContent>
    </w:r>
    <w:r w:rsidR="00606621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0B6080AF" wp14:editId="10358255">
          <wp:simplePos x="0" y="0"/>
          <wp:positionH relativeFrom="column">
            <wp:posOffset>4723130</wp:posOffset>
          </wp:positionH>
          <wp:positionV relativeFrom="paragraph">
            <wp:posOffset>-294005</wp:posOffset>
          </wp:positionV>
          <wp:extent cx="1429385" cy="1429385"/>
          <wp:effectExtent l="0" t="0" r="0" b="0"/>
          <wp:wrapNone/>
          <wp:docPr id="14" name="Bild 14" descr="logo-01-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01-sol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29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087">
      <w:rPr>
        <w:lang w:val="de-DE"/>
      </w:rPr>
      <w:t>Entwurf</w:t>
    </w:r>
    <w:r w:rsidR="00606621">
      <w:rPr>
        <w:noProof/>
        <w:lang w:val="de-DE"/>
      </w:rPr>
      <mc:AlternateContent>
        <mc:Choice Requires="wps">
          <w:drawing>
            <wp:inline distT="0" distB="0" distL="0" distR="0">
              <wp:extent cx="5038725" cy="9144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0387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97D0F5E" id="AutoShape 1" o:spid="_x0000_s1026" style="width:396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" filled="f" stroked="f">
              <o:lock v:ext="edit" aspectratio="t"/>
              <w10:anchorlock/>
            </v:rect>
          </w:pict>
        </mc:Fallback>
      </mc:AlternateContent>
    </w:r>
  </w:p>
  <w:p w:rsidR="00CC4D3B" w:rsidRPr="00CC4D3B" w:rsidRDefault="00CC4D3B" w:rsidP="00CC4D3B">
    <w:pPr>
      <w:pStyle w:val="Titel"/>
      <w:rPr>
        <w:b w:val="0"/>
        <w:sz w:val="20"/>
        <w:szCs w:val="20"/>
        <w:lang w:val="it-IT"/>
      </w:rPr>
    </w:pPr>
    <w:r w:rsidRPr="00CC4D3B">
      <w:rPr>
        <w:b w:val="0"/>
        <w:sz w:val="20"/>
        <w:szCs w:val="20"/>
      </w:rPr>
      <w:t xml:space="preserve">Pastor Dr. Stephan Vasel </w:t>
    </w:r>
    <w:r w:rsidR="00696087">
      <w:rPr>
        <w:b w:val="0"/>
        <w:sz w:val="20"/>
        <w:szCs w:val="20"/>
      </w:rPr>
      <w:t>&amp; Ilse Köpke-</w:t>
    </w:r>
    <w:proofErr w:type="spellStart"/>
    <w:r w:rsidR="00696087">
      <w:rPr>
        <w:b w:val="0"/>
        <w:sz w:val="20"/>
        <w:szCs w:val="20"/>
      </w:rPr>
      <w:t>Degener</w:t>
    </w:r>
    <w:proofErr w:type="spellEnd"/>
    <w:r w:rsidR="00696087">
      <w:rPr>
        <w:b w:val="0"/>
        <w:sz w:val="20"/>
        <w:szCs w:val="20"/>
      </w:rPr>
      <w:t xml:space="preserve"> und Team </w:t>
    </w:r>
    <w:r w:rsidRPr="00CC4D3B">
      <w:rPr>
        <w:b w:val="0"/>
        <w:sz w:val="20"/>
        <w:szCs w:val="20"/>
      </w:rPr>
      <w:t xml:space="preserve">* </w:t>
    </w:r>
    <w:proofErr w:type="spellStart"/>
    <w:r w:rsidR="009E6459">
      <w:rPr>
        <w:b w:val="0"/>
        <w:sz w:val="20"/>
        <w:szCs w:val="20"/>
      </w:rPr>
      <w:t>Hartenbrakenstraße</w:t>
    </w:r>
    <w:proofErr w:type="spellEnd"/>
    <w:r w:rsidR="009E6459">
      <w:rPr>
        <w:b w:val="0"/>
        <w:sz w:val="20"/>
        <w:szCs w:val="20"/>
      </w:rPr>
      <w:t xml:space="preserve"> 27</w:t>
    </w:r>
    <w:r w:rsidRPr="00CC4D3B">
      <w:rPr>
        <w:b w:val="0"/>
        <w:sz w:val="20"/>
        <w:szCs w:val="20"/>
        <w:lang w:val="it-IT"/>
      </w:rPr>
      <w:t xml:space="preserve"> * 30659 Hannover * 51 98 344 * KG.Nathanael.Hannover@evlka.de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D2603"/>
    <w:multiLevelType w:val="hybridMultilevel"/>
    <w:tmpl w:val="A538FD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91E9F"/>
    <w:multiLevelType w:val="multilevel"/>
    <w:tmpl w:val="32CE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AE5A6E"/>
    <w:multiLevelType w:val="hybridMultilevel"/>
    <w:tmpl w:val="9B90574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17F09"/>
    <w:multiLevelType w:val="hybridMultilevel"/>
    <w:tmpl w:val="8AAA0D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E3681F"/>
    <w:multiLevelType w:val="hybridMultilevel"/>
    <w:tmpl w:val="5082FB0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13B51"/>
    <w:multiLevelType w:val="hybridMultilevel"/>
    <w:tmpl w:val="9DC65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3AA2"/>
    <w:multiLevelType w:val="hybridMultilevel"/>
    <w:tmpl w:val="1A48838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054DFC"/>
    <w:multiLevelType w:val="hybridMultilevel"/>
    <w:tmpl w:val="1B8C2B6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1D7B03"/>
    <w:multiLevelType w:val="multilevel"/>
    <w:tmpl w:val="5082F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506AE"/>
    <w:multiLevelType w:val="hybridMultilevel"/>
    <w:tmpl w:val="C736F0A4"/>
    <w:lvl w:ilvl="0" w:tplc="6728E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6C220B"/>
    <w:multiLevelType w:val="hybridMultilevel"/>
    <w:tmpl w:val="04E40F2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ED5F75"/>
    <w:multiLevelType w:val="hybridMultilevel"/>
    <w:tmpl w:val="9AC028E2"/>
    <w:lvl w:ilvl="0" w:tplc="8A6008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5249B"/>
    <w:multiLevelType w:val="hybridMultilevel"/>
    <w:tmpl w:val="4DCA8C6A"/>
    <w:lvl w:ilvl="0" w:tplc="6D2A7B08">
      <w:numFmt w:val="bullet"/>
      <w:lvlText w:val="-"/>
      <w:lvlJc w:val="left"/>
      <w:pPr>
        <w:ind w:left="720" w:hanging="360"/>
      </w:pPr>
      <w:rPr>
        <w:rFonts w:ascii="Courier" w:eastAsia="Times New Roman" w:hAnsi="Courie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07945"/>
    <w:multiLevelType w:val="hybridMultilevel"/>
    <w:tmpl w:val="2496009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F638CD"/>
    <w:multiLevelType w:val="hybridMultilevel"/>
    <w:tmpl w:val="0B0C0B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8400E"/>
    <w:multiLevelType w:val="multilevel"/>
    <w:tmpl w:val="CB3C57BA"/>
    <w:lvl w:ilvl="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3"/>
  </w:num>
  <w:num w:numId="5">
    <w:abstractNumId w:val="4"/>
  </w:num>
  <w:num w:numId="6">
    <w:abstractNumId w:val="8"/>
  </w:num>
  <w:num w:numId="7">
    <w:abstractNumId w:val="13"/>
  </w:num>
  <w:num w:numId="8">
    <w:abstractNumId w:val="10"/>
  </w:num>
  <w:num w:numId="9">
    <w:abstractNumId w:val="14"/>
  </w:num>
  <w:num w:numId="10">
    <w:abstractNumId w:val="5"/>
  </w:num>
  <w:num w:numId="11">
    <w:abstractNumId w:val="2"/>
  </w:num>
  <w:num w:numId="12">
    <w:abstractNumId w:val="7"/>
  </w:num>
  <w:num w:numId="13">
    <w:abstractNumId w:val="6"/>
  </w:num>
  <w:num w:numId="14">
    <w:abstractNumId w:val="11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2E"/>
    <w:rsid w:val="00012BA3"/>
    <w:rsid w:val="00037F65"/>
    <w:rsid w:val="000509C7"/>
    <w:rsid w:val="00056CE9"/>
    <w:rsid w:val="00094E85"/>
    <w:rsid w:val="000A263B"/>
    <w:rsid w:val="000B5725"/>
    <w:rsid w:val="000F18D6"/>
    <w:rsid w:val="00106608"/>
    <w:rsid w:val="001073D0"/>
    <w:rsid w:val="00112D86"/>
    <w:rsid w:val="00115E4A"/>
    <w:rsid w:val="00115E9D"/>
    <w:rsid w:val="00120E1A"/>
    <w:rsid w:val="00122A56"/>
    <w:rsid w:val="00144162"/>
    <w:rsid w:val="0014745B"/>
    <w:rsid w:val="00150278"/>
    <w:rsid w:val="001614C3"/>
    <w:rsid w:val="00177ED5"/>
    <w:rsid w:val="00191E87"/>
    <w:rsid w:val="00192160"/>
    <w:rsid w:val="001A15B5"/>
    <w:rsid w:val="001C44C7"/>
    <w:rsid w:val="001F1394"/>
    <w:rsid w:val="001F4055"/>
    <w:rsid w:val="00201D1E"/>
    <w:rsid w:val="002065A8"/>
    <w:rsid w:val="002110B3"/>
    <w:rsid w:val="0021244B"/>
    <w:rsid w:val="002328C6"/>
    <w:rsid w:val="002349D6"/>
    <w:rsid w:val="002405D7"/>
    <w:rsid w:val="00243F0D"/>
    <w:rsid w:val="00264606"/>
    <w:rsid w:val="002669F3"/>
    <w:rsid w:val="002740DE"/>
    <w:rsid w:val="002758B0"/>
    <w:rsid w:val="00275B9D"/>
    <w:rsid w:val="00281A87"/>
    <w:rsid w:val="002862C0"/>
    <w:rsid w:val="002953E4"/>
    <w:rsid w:val="002A2F8B"/>
    <w:rsid w:val="002A766C"/>
    <w:rsid w:val="002B48A1"/>
    <w:rsid w:val="002C0290"/>
    <w:rsid w:val="002C5FD2"/>
    <w:rsid w:val="002D2379"/>
    <w:rsid w:val="002D500D"/>
    <w:rsid w:val="002E122C"/>
    <w:rsid w:val="002F0735"/>
    <w:rsid w:val="002F4320"/>
    <w:rsid w:val="002F5D96"/>
    <w:rsid w:val="0032603C"/>
    <w:rsid w:val="00327A0E"/>
    <w:rsid w:val="00353CEF"/>
    <w:rsid w:val="00355765"/>
    <w:rsid w:val="00381A50"/>
    <w:rsid w:val="0038725A"/>
    <w:rsid w:val="00391F1B"/>
    <w:rsid w:val="003926D9"/>
    <w:rsid w:val="003A267C"/>
    <w:rsid w:val="003A53CD"/>
    <w:rsid w:val="003B0911"/>
    <w:rsid w:val="003B0BE0"/>
    <w:rsid w:val="003D02E9"/>
    <w:rsid w:val="003D7332"/>
    <w:rsid w:val="003E42EF"/>
    <w:rsid w:val="004021FB"/>
    <w:rsid w:val="0040786F"/>
    <w:rsid w:val="0041503E"/>
    <w:rsid w:val="004238DB"/>
    <w:rsid w:val="0043470C"/>
    <w:rsid w:val="004414C6"/>
    <w:rsid w:val="00445288"/>
    <w:rsid w:val="004773EF"/>
    <w:rsid w:val="004B3064"/>
    <w:rsid w:val="004C0E88"/>
    <w:rsid w:val="004C7C93"/>
    <w:rsid w:val="004E0F70"/>
    <w:rsid w:val="004E127C"/>
    <w:rsid w:val="004E3A94"/>
    <w:rsid w:val="004E6C41"/>
    <w:rsid w:val="004F0B5E"/>
    <w:rsid w:val="00514508"/>
    <w:rsid w:val="0051582E"/>
    <w:rsid w:val="00523870"/>
    <w:rsid w:val="0052758E"/>
    <w:rsid w:val="005307C4"/>
    <w:rsid w:val="005326F7"/>
    <w:rsid w:val="00535FFC"/>
    <w:rsid w:val="00540B23"/>
    <w:rsid w:val="00545FAA"/>
    <w:rsid w:val="00561D3B"/>
    <w:rsid w:val="00574B01"/>
    <w:rsid w:val="00577965"/>
    <w:rsid w:val="0058421B"/>
    <w:rsid w:val="00587C4A"/>
    <w:rsid w:val="00595614"/>
    <w:rsid w:val="005A42E8"/>
    <w:rsid w:val="005B387C"/>
    <w:rsid w:val="005C1521"/>
    <w:rsid w:val="005D2219"/>
    <w:rsid w:val="005D4515"/>
    <w:rsid w:val="005E59E7"/>
    <w:rsid w:val="005E6199"/>
    <w:rsid w:val="005F22F4"/>
    <w:rsid w:val="005F5087"/>
    <w:rsid w:val="00600D3A"/>
    <w:rsid w:val="00606621"/>
    <w:rsid w:val="00607AA3"/>
    <w:rsid w:val="00613DF6"/>
    <w:rsid w:val="00624427"/>
    <w:rsid w:val="006357BC"/>
    <w:rsid w:val="00644E6D"/>
    <w:rsid w:val="00645AE0"/>
    <w:rsid w:val="00657F89"/>
    <w:rsid w:val="00666900"/>
    <w:rsid w:val="006740B8"/>
    <w:rsid w:val="00676D59"/>
    <w:rsid w:val="00681DEE"/>
    <w:rsid w:val="00687010"/>
    <w:rsid w:val="00696087"/>
    <w:rsid w:val="006B20E5"/>
    <w:rsid w:val="006D5424"/>
    <w:rsid w:val="006E2EF2"/>
    <w:rsid w:val="006E3AA3"/>
    <w:rsid w:val="006E73FC"/>
    <w:rsid w:val="00733151"/>
    <w:rsid w:val="007349AF"/>
    <w:rsid w:val="00754236"/>
    <w:rsid w:val="00757A32"/>
    <w:rsid w:val="00766B15"/>
    <w:rsid w:val="00777CBD"/>
    <w:rsid w:val="00792058"/>
    <w:rsid w:val="007A3B5B"/>
    <w:rsid w:val="007B00BE"/>
    <w:rsid w:val="007B1CA8"/>
    <w:rsid w:val="007B614C"/>
    <w:rsid w:val="007C2757"/>
    <w:rsid w:val="007E1252"/>
    <w:rsid w:val="007E13FF"/>
    <w:rsid w:val="007E14AF"/>
    <w:rsid w:val="007E5274"/>
    <w:rsid w:val="007F6464"/>
    <w:rsid w:val="007F6B37"/>
    <w:rsid w:val="00800A84"/>
    <w:rsid w:val="00810119"/>
    <w:rsid w:val="008339FA"/>
    <w:rsid w:val="008354A8"/>
    <w:rsid w:val="00837BD6"/>
    <w:rsid w:val="008469F5"/>
    <w:rsid w:val="00850177"/>
    <w:rsid w:val="00850B08"/>
    <w:rsid w:val="008525B5"/>
    <w:rsid w:val="0086741C"/>
    <w:rsid w:val="0087413B"/>
    <w:rsid w:val="00883060"/>
    <w:rsid w:val="00895D92"/>
    <w:rsid w:val="008A5799"/>
    <w:rsid w:val="008C40A8"/>
    <w:rsid w:val="008D6335"/>
    <w:rsid w:val="008D6CDD"/>
    <w:rsid w:val="008E3401"/>
    <w:rsid w:val="008E3983"/>
    <w:rsid w:val="008E5742"/>
    <w:rsid w:val="008E58B5"/>
    <w:rsid w:val="008F65F6"/>
    <w:rsid w:val="00903ACB"/>
    <w:rsid w:val="00920F18"/>
    <w:rsid w:val="00930507"/>
    <w:rsid w:val="00932B05"/>
    <w:rsid w:val="009334FD"/>
    <w:rsid w:val="009414AB"/>
    <w:rsid w:val="00945C4A"/>
    <w:rsid w:val="0094631A"/>
    <w:rsid w:val="009475E0"/>
    <w:rsid w:val="00947F5C"/>
    <w:rsid w:val="009545BD"/>
    <w:rsid w:val="00967975"/>
    <w:rsid w:val="009774E4"/>
    <w:rsid w:val="009A7576"/>
    <w:rsid w:val="009B1679"/>
    <w:rsid w:val="009B1A6D"/>
    <w:rsid w:val="009C119E"/>
    <w:rsid w:val="009C3B84"/>
    <w:rsid w:val="009D3890"/>
    <w:rsid w:val="009D430B"/>
    <w:rsid w:val="009E60C3"/>
    <w:rsid w:val="009E6459"/>
    <w:rsid w:val="009F13A2"/>
    <w:rsid w:val="00A16A17"/>
    <w:rsid w:val="00A16B92"/>
    <w:rsid w:val="00A24BDF"/>
    <w:rsid w:val="00A47358"/>
    <w:rsid w:val="00A50103"/>
    <w:rsid w:val="00A5212B"/>
    <w:rsid w:val="00A52C57"/>
    <w:rsid w:val="00A57183"/>
    <w:rsid w:val="00A57E28"/>
    <w:rsid w:val="00A833F4"/>
    <w:rsid w:val="00A96865"/>
    <w:rsid w:val="00AA36A6"/>
    <w:rsid w:val="00AB49CE"/>
    <w:rsid w:val="00AD4E91"/>
    <w:rsid w:val="00AD5EB3"/>
    <w:rsid w:val="00AE1208"/>
    <w:rsid w:val="00AE31DF"/>
    <w:rsid w:val="00AF0C06"/>
    <w:rsid w:val="00AF3232"/>
    <w:rsid w:val="00B04F43"/>
    <w:rsid w:val="00B06C23"/>
    <w:rsid w:val="00B06C67"/>
    <w:rsid w:val="00B423B5"/>
    <w:rsid w:val="00B43ABA"/>
    <w:rsid w:val="00B46DB4"/>
    <w:rsid w:val="00B510BE"/>
    <w:rsid w:val="00B66437"/>
    <w:rsid w:val="00B771A0"/>
    <w:rsid w:val="00B80FAB"/>
    <w:rsid w:val="00B91CBC"/>
    <w:rsid w:val="00BA2659"/>
    <w:rsid w:val="00BA4540"/>
    <w:rsid w:val="00BB0AEC"/>
    <w:rsid w:val="00BB5784"/>
    <w:rsid w:val="00BB5C70"/>
    <w:rsid w:val="00BD21C1"/>
    <w:rsid w:val="00BF5F12"/>
    <w:rsid w:val="00BF76F0"/>
    <w:rsid w:val="00C06017"/>
    <w:rsid w:val="00C0607D"/>
    <w:rsid w:val="00C122AA"/>
    <w:rsid w:val="00C17BA9"/>
    <w:rsid w:val="00C54156"/>
    <w:rsid w:val="00C55386"/>
    <w:rsid w:val="00C576D7"/>
    <w:rsid w:val="00C70EF2"/>
    <w:rsid w:val="00C72F5E"/>
    <w:rsid w:val="00C80C23"/>
    <w:rsid w:val="00C907C6"/>
    <w:rsid w:val="00CA0FFD"/>
    <w:rsid w:val="00CB578F"/>
    <w:rsid w:val="00CC4D3B"/>
    <w:rsid w:val="00CD2841"/>
    <w:rsid w:val="00CD47D7"/>
    <w:rsid w:val="00CD7943"/>
    <w:rsid w:val="00CE131A"/>
    <w:rsid w:val="00CE3F1F"/>
    <w:rsid w:val="00CF1718"/>
    <w:rsid w:val="00D04AA5"/>
    <w:rsid w:val="00D07E1C"/>
    <w:rsid w:val="00D14CF7"/>
    <w:rsid w:val="00D35A75"/>
    <w:rsid w:val="00D41F76"/>
    <w:rsid w:val="00D463B6"/>
    <w:rsid w:val="00D542E2"/>
    <w:rsid w:val="00D64983"/>
    <w:rsid w:val="00D81BDE"/>
    <w:rsid w:val="00D8231E"/>
    <w:rsid w:val="00D8460D"/>
    <w:rsid w:val="00D9030C"/>
    <w:rsid w:val="00D920E3"/>
    <w:rsid w:val="00D93EA1"/>
    <w:rsid w:val="00D96A9F"/>
    <w:rsid w:val="00DB3B86"/>
    <w:rsid w:val="00DB516A"/>
    <w:rsid w:val="00DB6A98"/>
    <w:rsid w:val="00DB7327"/>
    <w:rsid w:val="00DC1020"/>
    <w:rsid w:val="00DC7B0F"/>
    <w:rsid w:val="00DE12E9"/>
    <w:rsid w:val="00DE4287"/>
    <w:rsid w:val="00DE7C09"/>
    <w:rsid w:val="00DF2BB1"/>
    <w:rsid w:val="00DF7184"/>
    <w:rsid w:val="00DF7667"/>
    <w:rsid w:val="00E228C3"/>
    <w:rsid w:val="00E271B5"/>
    <w:rsid w:val="00E30358"/>
    <w:rsid w:val="00E3727E"/>
    <w:rsid w:val="00E42917"/>
    <w:rsid w:val="00E45A48"/>
    <w:rsid w:val="00E46E6A"/>
    <w:rsid w:val="00E46FE4"/>
    <w:rsid w:val="00E7701E"/>
    <w:rsid w:val="00E86B30"/>
    <w:rsid w:val="00E8793B"/>
    <w:rsid w:val="00E87970"/>
    <w:rsid w:val="00EA345A"/>
    <w:rsid w:val="00EC58F4"/>
    <w:rsid w:val="00EE4034"/>
    <w:rsid w:val="00F001AB"/>
    <w:rsid w:val="00F06980"/>
    <w:rsid w:val="00F2351C"/>
    <w:rsid w:val="00F36BB8"/>
    <w:rsid w:val="00F438A4"/>
    <w:rsid w:val="00F43BEE"/>
    <w:rsid w:val="00F45965"/>
    <w:rsid w:val="00F547D9"/>
    <w:rsid w:val="00F722C7"/>
    <w:rsid w:val="00F74F91"/>
    <w:rsid w:val="00F76A23"/>
    <w:rsid w:val="00F801D2"/>
    <w:rsid w:val="00F87931"/>
    <w:rsid w:val="00F94BCD"/>
    <w:rsid w:val="00FB2991"/>
    <w:rsid w:val="00FD0E4E"/>
    <w:rsid w:val="00FD7E16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EB1BC49-1E0C-4752-B597-9D4F4DB4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  <w:outlineLvl w:val="0"/>
    </w:pPr>
    <w:rPr>
      <w:rFonts w:ascii="Arial" w:hAnsi="Arial" w:cs="Arial"/>
      <w:b/>
      <w:lang w:val="fr-FR"/>
    </w:rPr>
  </w:style>
  <w:style w:type="paragraph" w:styleId="berschrift2">
    <w:name w:val="heading 2"/>
    <w:basedOn w:val="Standard"/>
    <w:next w:val="Standard"/>
    <w:qFormat/>
    <w:pPr>
      <w:keepNext/>
      <w:widowControl/>
      <w:autoSpaceDE/>
      <w:autoSpaceDN/>
      <w:adjustRightInd/>
      <w:spacing w:line="360" w:lineRule="auto"/>
      <w:outlineLvl w:val="1"/>
    </w:pPr>
    <w:rPr>
      <w:rFonts w:ascii="Arial" w:hAnsi="Arial" w:cs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</w:style>
  <w:style w:type="paragraph" w:styleId="Textkrper">
    <w:name w:val="Body Text"/>
    <w:basedOn w:val="Standard"/>
    <w:pPr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</w:pPr>
    <w:rPr>
      <w:rFonts w:ascii="Arial" w:hAnsi="Arial" w:cs="Arial"/>
      <w:sz w:val="22"/>
      <w:szCs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qFormat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de-DE"/>
    </w:rPr>
  </w:style>
  <w:style w:type="paragraph" w:styleId="Textkrper3">
    <w:name w:val="Body Text 3"/>
    <w:basedOn w:val="Standard"/>
    <w:pPr>
      <w:widowControl/>
      <w:autoSpaceDE/>
      <w:autoSpaceDN/>
      <w:adjustRightInd/>
      <w:spacing w:line="360" w:lineRule="auto"/>
    </w:pPr>
    <w:rPr>
      <w:rFonts w:ascii="Arial" w:hAnsi="Arial" w:cs="Arial"/>
      <w:i/>
      <w:sz w:val="22"/>
      <w:szCs w:val="20"/>
      <w:lang w:val="de-DE"/>
    </w:rPr>
  </w:style>
  <w:style w:type="paragraph" w:styleId="Textkrper2">
    <w:name w:val="Body Text 2"/>
    <w:basedOn w:val="Standard"/>
    <w:pPr>
      <w:spacing w:line="360" w:lineRule="auto"/>
    </w:pPr>
    <w:rPr>
      <w:rFonts w:ascii="Arial" w:hAnsi="Arial" w:cs="Arial"/>
      <w:sz w:val="22"/>
      <w:lang w:val="de-DE"/>
    </w:rPr>
  </w:style>
  <w:style w:type="paragraph" w:styleId="Listenabsatz">
    <w:name w:val="List Paragraph"/>
    <w:basedOn w:val="Standard"/>
    <w:uiPriority w:val="34"/>
    <w:qFormat/>
    <w:rsid w:val="005B387C"/>
    <w:pPr>
      <w:ind w:left="720"/>
      <w:contextualSpacing/>
    </w:pPr>
  </w:style>
  <w:style w:type="paragraph" w:styleId="Untertitel">
    <w:name w:val="Subtitle"/>
    <w:basedOn w:val="Standard"/>
    <w:link w:val="UntertitelZchn"/>
    <w:qFormat/>
    <w:rsid w:val="00CC4D3B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lang w:val="de-DE"/>
    </w:rPr>
  </w:style>
  <w:style w:type="character" w:customStyle="1" w:styleId="UntertitelZchn">
    <w:name w:val="Untertitel Zchn"/>
    <w:basedOn w:val="Absatz-Standardschriftart"/>
    <w:link w:val="Untertitel"/>
    <w:rsid w:val="00CC4D3B"/>
    <w:rPr>
      <w:rFonts w:ascii="Arial" w:hAnsi="Arial" w:cs="Arial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E46FE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de-DE"/>
    </w:rPr>
  </w:style>
  <w:style w:type="character" w:styleId="Fett">
    <w:name w:val="Strong"/>
    <w:basedOn w:val="Absatz-Standardschriftart"/>
    <w:uiPriority w:val="22"/>
    <w:qFormat/>
    <w:rsid w:val="00E46F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opfnat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B46F8-F570-4C4D-9F87-4DEEBA10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kopfnath</Template>
  <TotalTime>0</TotalTime>
  <Pages>2</Pages>
  <Words>548</Words>
  <Characters>3454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MHH-Psychosomatik und Psychotherapie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</dc:creator>
  <cp:lastModifiedBy>Stephan Vasel</cp:lastModifiedBy>
  <cp:revision>4</cp:revision>
  <cp:lastPrinted>2018-11-20T09:11:00Z</cp:lastPrinted>
  <dcterms:created xsi:type="dcterms:W3CDTF">2020-01-11T15:28:00Z</dcterms:created>
  <dcterms:modified xsi:type="dcterms:W3CDTF">2020-01-13T15:23:00Z</dcterms:modified>
</cp:coreProperties>
</file>